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2755E" w14:textId="1EC416B0" w:rsidR="004A18BA" w:rsidRPr="000562BC" w:rsidRDefault="000562BC">
      <w:pPr>
        <w:rPr>
          <w:b/>
          <w:bCs/>
        </w:rPr>
      </w:pPr>
      <w:r>
        <w:rPr>
          <w:b/>
          <w:bCs/>
        </w:rPr>
        <w:t xml:space="preserve">The </w:t>
      </w:r>
      <w:r w:rsidR="00000000" w:rsidRPr="000562BC">
        <w:rPr>
          <w:b/>
          <w:bCs/>
        </w:rPr>
        <w:t>Village Nursery Menu Week 1</w:t>
      </w:r>
    </w:p>
    <w:tbl>
      <w:tblPr>
        <w:tblW w:w="139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4"/>
        <w:gridCol w:w="2324"/>
        <w:gridCol w:w="2325"/>
        <w:gridCol w:w="2325"/>
        <w:gridCol w:w="2325"/>
        <w:gridCol w:w="2325"/>
      </w:tblGrid>
      <w:tr w:rsidR="004A18BA" w:rsidRPr="00406A77" w14:paraId="59A27565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5F" w14:textId="77777777" w:rsidR="004A18BA" w:rsidRPr="00406A77" w:rsidRDefault="004A18BA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60" w14:textId="77777777" w:rsidR="004A18BA" w:rsidRPr="00406A77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406A77">
              <w:rPr>
                <w:b/>
                <w:bCs/>
                <w:sz w:val="22"/>
                <w:szCs w:val="22"/>
              </w:rPr>
              <w:t>Monday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61" w14:textId="77777777" w:rsidR="004A18BA" w:rsidRPr="00406A77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406A77">
              <w:rPr>
                <w:b/>
                <w:bCs/>
                <w:sz w:val="22"/>
                <w:szCs w:val="22"/>
              </w:rPr>
              <w:t>Tuesday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62" w14:textId="77777777" w:rsidR="004A18BA" w:rsidRPr="00406A77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406A77">
              <w:rPr>
                <w:b/>
                <w:bCs/>
                <w:sz w:val="22"/>
                <w:szCs w:val="22"/>
              </w:rPr>
              <w:t>Wednesday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63" w14:textId="77777777" w:rsidR="004A18BA" w:rsidRPr="00406A77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406A77">
              <w:rPr>
                <w:b/>
                <w:bCs/>
                <w:sz w:val="22"/>
                <w:szCs w:val="22"/>
              </w:rPr>
              <w:t>Thursday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64" w14:textId="77777777" w:rsidR="004A18BA" w:rsidRPr="00406A77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406A77">
              <w:rPr>
                <w:b/>
                <w:bCs/>
                <w:sz w:val="22"/>
                <w:szCs w:val="22"/>
              </w:rPr>
              <w:t>Friday</w:t>
            </w:r>
          </w:p>
        </w:tc>
      </w:tr>
      <w:tr w:rsidR="00A94A18" w:rsidRPr="00406A77" w14:paraId="59A2756D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66" w14:textId="77777777" w:rsidR="00A94A18" w:rsidRPr="005A01D1" w:rsidRDefault="00A94A18" w:rsidP="00A94A18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A01D1">
              <w:rPr>
                <w:b/>
                <w:bCs/>
                <w:sz w:val="22"/>
                <w:szCs w:val="22"/>
              </w:rPr>
              <w:t>Breakfast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67" w14:textId="2F0FD21E" w:rsidR="00A94A18" w:rsidRPr="00A94A18" w:rsidRDefault="00A94A18" w:rsidP="00A94A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Cereal or Toast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2, 7, 13</w:t>
            </w:r>
          </w:p>
          <w:p w14:paraId="59A27568" w14:textId="77777777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92B60" w14:textId="77777777" w:rsidR="00A94A18" w:rsidRPr="00A94A18" w:rsidRDefault="00A94A18" w:rsidP="00A94A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Cereal or Toast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2, 7, 13</w:t>
            </w:r>
          </w:p>
          <w:p w14:paraId="59A27569" w14:textId="0A36A5F4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6A1A4" w14:textId="77777777" w:rsidR="00A94A18" w:rsidRPr="00A94A18" w:rsidRDefault="00A94A18" w:rsidP="00A94A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Cereal or Toast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2, 7, 13</w:t>
            </w:r>
          </w:p>
          <w:p w14:paraId="59A2756A" w14:textId="4251E262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6038" w14:textId="77777777" w:rsidR="00A94A18" w:rsidRPr="00A94A18" w:rsidRDefault="00A94A18" w:rsidP="00A94A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Cereal or Toast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2, 7, 13</w:t>
            </w:r>
          </w:p>
          <w:p w14:paraId="59A2756B" w14:textId="2E53FAD4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E0418" w14:textId="77777777" w:rsidR="00A94A18" w:rsidRPr="00A94A18" w:rsidRDefault="00A94A18" w:rsidP="00A94A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Cereal or Toast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2, 7, 13</w:t>
            </w:r>
          </w:p>
          <w:p w14:paraId="59A2756C" w14:textId="7CDA2FF0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A94A18" w:rsidRPr="00406A77" w14:paraId="59A27574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6E" w14:textId="77777777" w:rsidR="00A94A18" w:rsidRPr="005A01D1" w:rsidRDefault="00A94A18" w:rsidP="00A94A18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6F" w14:textId="2819B077" w:rsidR="00A94A18" w:rsidRPr="00A94A18" w:rsidRDefault="00A94A18" w:rsidP="00A94A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0" w14:textId="56DDE51E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1" w14:textId="64DB68D0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2" w14:textId="4A1AD51A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3" w14:textId="5760509A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</w:tr>
      <w:tr w:rsidR="004A18BA" w:rsidRPr="00406A77" w14:paraId="59A2757B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5" w14:textId="77777777" w:rsidR="004A18BA" w:rsidRPr="005A01D1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A01D1">
              <w:rPr>
                <w:b/>
                <w:bCs/>
                <w:sz w:val="22"/>
                <w:szCs w:val="22"/>
              </w:rPr>
              <w:t>Snack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6" w14:textId="21F2FA28" w:rsidR="004A18BA" w:rsidRPr="00B15FD9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Breadsticks, hummus and cucumber</w:t>
            </w:r>
            <w:r w:rsidR="00B15FD9">
              <w:rPr>
                <w:sz w:val="22"/>
                <w:szCs w:val="22"/>
              </w:rPr>
              <w:t xml:space="preserve"> </w:t>
            </w:r>
            <w:r w:rsidR="00B15FD9">
              <w:rPr>
                <w:sz w:val="22"/>
                <w:szCs w:val="22"/>
                <w:vertAlign w:val="superscript"/>
              </w:rPr>
              <w:t>2, 7</w:t>
            </w:r>
            <w:r w:rsidR="00E065D8">
              <w:rPr>
                <w:sz w:val="22"/>
                <w:szCs w:val="22"/>
                <w:vertAlign w:val="superscript"/>
              </w:rPr>
              <w:t>, 12, 13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7" w14:textId="3866DAF5" w:rsidR="004A18BA" w:rsidRPr="005807BE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Pitta bread, cucumber and Tzatziki</w:t>
            </w:r>
            <w:r w:rsidR="005807BE">
              <w:rPr>
                <w:sz w:val="22"/>
                <w:szCs w:val="22"/>
              </w:rPr>
              <w:t xml:space="preserve"> </w:t>
            </w:r>
            <w:r w:rsidR="005807BE">
              <w:rPr>
                <w:sz w:val="22"/>
                <w:szCs w:val="22"/>
                <w:vertAlign w:val="superscript"/>
              </w:rPr>
              <w:t>2, 7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8" w14:textId="34C04FF6" w:rsidR="004A18BA" w:rsidRPr="005807BE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Water crackers with butter, cucumber</w:t>
            </w:r>
            <w:r w:rsidR="005807BE">
              <w:rPr>
                <w:sz w:val="22"/>
                <w:szCs w:val="22"/>
              </w:rPr>
              <w:t xml:space="preserve"> </w:t>
            </w:r>
            <w:r w:rsidR="005807BE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9" w14:textId="3DFCDFF8" w:rsidR="004A18BA" w:rsidRPr="00C575AC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Homemade bread rolls with butter, jam, cucumber</w:t>
            </w:r>
            <w:r w:rsidR="00C575AC">
              <w:rPr>
                <w:sz w:val="22"/>
                <w:szCs w:val="22"/>
              </w:rPr>
              <w:t xml:space="preserve"> </w:t>
            </w:r>
            <w:r w:rsidR="00C575AC">
              <w:rPr>
                <w:sz w:val="22"/>
                <w:szCs w:val="22"/>
                <w:vertAlign w:val="superscript"/>
              </w:rPr>
              <w:t>2, 4</w:t>
            </w:r>
            <w:r w:rsidR="00E22FDC">
              <w:rPr>
                <w:sz w:val="22"/>
                <w:szCs w:val="22"/>
                <w:vertAlign w:val="superscript"/>
              </w:rPr>
              <w:t>, 13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A" w14:textId="6E08281A" w:rsidR="004A18BA" w:rsidRPr="00C575AC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Wholegrain crackers with hummus and cucumber</w:t>
            </w:r>
            <w:r w:rsidR="00C575AC">
              <w:rPr>
                <w:sz w:val="22"/>
                <w:szCs w:val="22"/>
              </w:rPr>
              <w:t xml:space="preserve"> </w:t>
            </w:r>
            <w:r w:rsidR="00C575AC">
              <w:rPr>
                <w:sz w:val="22"/>
                <w:szCs w:val="22"/>
                <w:vertAlign w:val="superscript"/>
              </w:rPr>
              <w:t>2, 7</w:t>
            </w:r>
          </w:p>
        </w:tc>
      </w:tr>
      <w:tr w:rsidR="00A94A18" w:rsidRPr="00406A77" w14:paraId="59A27582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C" w14:textId="77777777" w:rsidR="00A94A18" w:rsidRPr="005A01D1" w:rsidRDefault="00A94A18" w:rsidP="00A94A18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D" w14:textId="3EBEFD07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E" w14:textId="08E11F11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7F" w14:textId="02D039C6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80" w14:textId="37BFC764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81" w14:textId="693E521E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</w:tr>
      <w:tr w:rsidR="004A18BA" w:rsidRPr="00406A77" w14:paraId="59A2758C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83" w14:textId="77777777" w:rsidR="004A18BA" w:rsidRPr="005A01D1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A01D1">
              <w:rPr>
                <w:b/>
                <w:bCs/>
                <w:sz w:val="22"/>
                <w:szCs w:val="22"/>
              </w:rPr>
              <w:t>Lunch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84" w14:textId="49F766D4" w:rsidR="004A18BA" w:rsidRPr="00C575AC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 xml:space="preserve">Pasta primavera </w:t>
            </w:r>
            <w:r w:rsidR="00C575AC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87" w14:textId="1A849BD5" w:rsidR="004A18BA" w:rsidRPr="00087993" w:rsidRDefault="00000000" w:rsidP="00087993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Chilli</w:t>
            </w:r>
            <w:r w:rsidR="00087993">
              <w:rPr>
                <w:sz w:val="22"/>
                <w:szCs w:val="22"/>
              </w:rPr>
              <w:t xml:space="preserve">, </w:t>
            </w:r>
            <w:r w:rsidRPr="00406A77">
              <w:rPr>
                <w:sz w:val="22"/>
                <w:szCs w:val="22"/>
              </w:rPr>
              <w:t>Vegan chilli</w:t>
            </w:r>
            <w:r w:rsidR="00087993">
              <w:rPr>
                <w:sz w:val="22"/>
                <w:szCs w:val="22"/>
              </w:rPr>
              <w:t xml:space="preserve"> or </w:t>
            </w:r>
            <w:r w:rsidRPr="00406A77">
              <w:rPr>
                <w:sz w:val="22"/>
                <w:szCs w:val="22"/>
              </w:rPr>
              <w:t>Vegetarian chilli</w:t>
            </w:r>
            <w:r w:rsidR="00087993">
              <w:rPr>
                <w:sz w:val="22"/>
                <w:szCs w:val="22"/>
              </w:rPr>
              <w:t xml:space="preserve"> </w:t>
            </w:r>
            <w:r w:rsidR="00087993">
              <w:rPr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89" w14:textId="655E21CF" w:rsidR="004A18BA" w:rsidRPr="00056B27" w:rsidRDefault="00000000" w:rsidP="00056B27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Sausages</w:t>
            </w:r>
            <w:r w:rsidR="00056B27">
              <w:rPr>
                <w:sz w:val="22"/>
                <w:szCs w:val="22"/>
              </w:rPr>
              <w:t xml:space="preserve"> or </w:t>
            </w:r>
            <w:r w:rsidRPr="00406A77">
              <w:rPr>
                <w:sz w:val="22"/>
                <w:szCs w:val="22"/>
              </w:rPr>
              <w:t>Vegetarian sausages</w:t>
            </w:r>
            <w:r w:rsidR="00056B27">
              <w:rPr>
                <w:sz w:val="22"/>
                <w:szCs w:val="22"/>
              </w:rPr>
              <w:t xml:space="preserve"> </w:t>
            </w:r>
            <w:r w:rsidR="00056B27">
              <w:rPr>
                <w:sz w:val="22"/>
                <w:szCs w:val="22"/>
                <w:vertAlign w:val="superscript"/>
              </w:rPr>
              <w:t>2, 14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8A" w14:textId="66999BBC" w:rsidR="004A18BA" w:rsidRPr="00056B27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Pasta bake</w:t>
            </w:r>
            <w:r w:rsidR="00056B27">
              <w:rPr>
                <w:sz w:val="22"/>
                <w:szCs w:val="22"/>
              </w:rPr>
              <w:t xml:space="preserve"> </w:t>
            </w:r>
            <w:r w:rsidR="00056B27">
              <w:rPr>
                <w:sz w:val="22"/>
                <w:szCs w:val="22"/>
                <w:vertAlign w:val="superscript"/>
              </w:rPr>
              <w:t>2, 7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8B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Jacket potato </w:t>
            </w:r>
          </w:p>
        </w:tc>
      </w:tr>
      <w:tr w:rsidR="004A18BA" w:rsidRPr="00406A77" w14:paraId="59A27594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8D" w14:textId="77777777" w:rsidR="004A18BA" w:rsidRPr="005A01D1" w:rsidRDefault="004A18BA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8E" w14:textId="6EDF8E28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Garlic bread</w:t>
            </w:r>
            <w:r w:rsidR="00C575AC">
              <w:rPr>
                <w:sz w:val="22"/>
                <w:szCs w:val="22"/>
              </w:rPr>
              <w:t xml:space="preserve"> </w:t>
            </w:r>
            <w:r w:rsidR="00C575AC" w:rsidRPr="00C575AC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8F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Rice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0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Potato wedges</w:t>
            </w:r>
          </w:p>
          <w:p w14:paraId="59A27591" w14:textId="1371C53F" w:rsidR="004A18BA" w:rsidRPr="00056B27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Baked beans</w:t>
            </w:r>
            <w:r w:rsidR="00056B27">
              <w:rPr>
                <w:sz w:val="22"/>
                <w:szCs w:val="22"/>
              </w:rPr>
              <w:t xml:space="preserve"> </w:t>
            </w:r>
            <w:r w:rsidR="00056B27">
              <w:rPr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2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Cucumber and peppers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3" w14:textId="428DCE3C" w:rsidR="004A18BA" w:rsidRPr="00A213B1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Cheese, beans, tuna</w:t>
            </w:r>
            <w:r w:rsidR="007D5711">
              <w:rPr>
                <w:sz w:val="22"/>
                <w:szCs w:val="22"/>
              </w:rPr>
              <w:t xml:space="preserve"> </w:t>
            </w:r>
            <w:r w:rsidR="00A213B1">
              <w:rPr>
                <w:sz w:val="22"/>
                <w:szCs w:val="22"/>
                <w:vertAlign w:val="superscript"/>
              </w:rPr>
              <w:t>5, 7, 15</w:t>
            </w:r>
          </w:p>
        </w:tc>
      </w:tr>
      <w:tr w:rsidR="004A18BA" w:rsidRPr="00406A77" w14:paraId="59A2759B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5" w14:textId="77777777" w:rsidR="004A18BA" w:rsidRPr="005A01D1" w:rsidRDefault="004A18BA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6" w14:textId="7F18DBF4" w:rsidR="004A18BA" w:rsidRPr="00056B27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Peach ripple and peaches</w:t>
            </w:r>
            <w:r w:rsidR="00056B27">
              <w:rPr>
                <w:sz w:val="22"/>
                <w:szCs w:val="22"/>
              </w:rPr>
              <w:t xml:space="preserve"> </w:t>
            </w:r>
            <w:r w:rsidR="00056B27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7" w14:textId="7855315D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Greek yoghurt and banana</w:t>
            </w:r>
            <w:r w:rsidR="00087993">
              <w:rPr>
                <w:sz w:val="22"/>
                <w:szCs w:val="22"/>
              </w:rPr>
              <w:t xml:space="preserve"> </w:t>
            </w:r>
            <w:r w:rsidR="00087993" w:rsidRPr="00087993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8" w14:textId="77E0F25C" w:rsidR="004A18BA" w:rsidRPr="00056B27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Greek yoghurt and raspberry chill</w:t>
            </w:r>
            <w:r w:rsidR="00056B27">
              <w:rPr>
                <w:sz w:val="22"/>
                <w:szCs w:val="22"/>
              </w:rPr>
              <w:t xml:space="preserve"> </w:t>
            </w:r>
            <w:r w:rsidR="00056B27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9" w14:textId="2BAA6898" w:rsidR="004A18BA" w:rsidRPr="00056B27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Greek yoghurt and apple slices</w:t>
            </w:r>
            <w:r w:rsidR="00056B27">
              <w:rPr>
                <w:sz w:val="22"/>
                <w:szCs w:val="22"/>
              </w:rPr>
              <w:t xml:space="preserve"> </w:t>
            </w:r>
            <w:r w:rsidR="00056B27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A" w14:textId="53BBBFC6" w:rsidR="004A18BA" w:rsidRPr="00A213B1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Banana pudding with bananas</w:t>
            </w:r>
            <w:r w:rsidR="00A213B1">
              <w:rPr>
                <w:sz w:val="22"/>
                <w:szCs w:val="22"/>
              </w:rPr>
              <w:t xml:space="preserve"> </w:t>
            </w:r>
            <w:r w:rsidR="00A213B1">
              <w:rPr>
                <w:sz w:val="22"/>
                <w:szCs w:val="22"/>
                <w:vertAlign w:val="superscript"/>
              </w:rPr>
              <w:t>7</w:t>
            </w:r>
          </w:p>
        </w:tc>
      </w:tr>
      <w:tr w:rsidR="004A18BA" w:rsidRPr="00406A77" w14:paraId="59A275A2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C" w14:textId="77777777" w:rsidR="004A18BA" w:rsidRPr="005A01D1" w:rsidRDefault="004A18BA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D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E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9F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0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1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</w:tr>
      <w:tr w:rsidR="004A18BA" w:rsidRPr="00406A77" w14:paraId="59A275A9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3" w14:textId="77777777" w:rsidR="004A18BA" w:rsidRPr="005A01D1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A01D1">
              <w:rPr>
                <w:b/>
                <w:bCs/>
                <w:sz w:val="22"/>
                <w:szCs w:val="22"/>
              </w:rPr>
              <w:t>Snack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4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Apple rice cakes with strawberries and banana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5" w14:textId="27E2DB6B" w:rsidR="004A18BA" w:rsidRPr="00A213B1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Cheese and pineapple</w:t>
            </w:r>
            <w:r w:rsidR="00A213B1">
              <w:rPr>
                <w:sz w:val="22"/>
                <w:szCs w:val="22"/>
              </w:rPr>
              <w:t xml:space="preserve"> </w:t>
            </w:r>
            <w:r w:rsidR="00A213B1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6" w14:textId="67F65987" w:rsidR="004A18BA" w:rsidRPr="005A01D1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Watermelon pizza wedges with Greek yoghurt and blueberries/banana</w:t>
            </w:r>
            <w:r w:rsidR="005A01D1">
              <w:rPr>
                <w:sz w:val="22"/>
                <w:szCs w:val="22"/>
              </w:rPr>
              <w:t xml:space="preserve"> </w:t>
            </w:r>
            <w:r w:rsidR="005A01D1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7" w14:textId="4B9E5779" w:rsidR="004A18BA" w:rsidRPr="005A01D1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Fruit kebabs with yoghurt dip</w:t>
            </w:r>
            <w:r w:rsidR="005A01D1">
              <w:rPr>
                <w:sz w:val="22"/>
                <w:szCs w:val="22"/>
              </w:rPr>
              <w:t xml:space="preserve"> </w:t>
            </w:r>
            <w:r w:rsidR="005A01D1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8" w14:textId="3DA35D20" w:rsidR="004A18BA" w:rsidRPr="005A01D1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Frozen yoghurt bark</w:t>
            </w:r>
            <w:r w:rsidR="005A01D1">
              <w:rPr>
                <w:sz w:val="22"/>
                <w:szCs w:val="22"/>
              </w:rPr>
              <w:t xml:space="preserve"> </w:t>
            </w:r>
            <w:r w:rsidR="005A01D1">
              <w:rPr>
                <w:sz w:val="22"/>
                <w:szCs w:val="22"/>
                <w:vertAlign w:val="superscript"/>
              </w:rPr>
              <w:t>7</w:t>
            </w:r>
          </w:p>
        </w:tc>
      </w:tr>
      <w:tr w:rsidR="00A94A18" w:rsidRPr="00406A77" w14:paraId="59A275B0" w14:textId="77777777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A" w14:textId="77777777" w:rsidR="00A94A18" w:rsidRPr="005A01D1" w:rsidRDefault="00A94A18" w:rsidP="00A94A18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B" w14:textId="319528CA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C" w14:textId="44E4288B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D" w14:textId="569335E3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E" w14:textId="256F267D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AF" w14:textId="70E9B7F9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</w:tr>
      <w:tr w:rsidR="004A18BA" w:rsidRPr="00406A77" w14:paraId="59A275B7" w14:textId="77777777" w:rsidTr="00A94A18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1" w14:textId="77777777" w:rsidR="004A18BA" w:rsidRPr="005A01D1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A01D1">
              <w:rPr>
                <w:b/>
                <w:bCs/>
                <w:sz w:val="22"/>
                <w:szCs w:val="22"/>
              </w:rPr>
              <w:t>Tea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2" w14:textId="26C6FAC3" w:rsidR="004A18BA" w:rsidRPr="002716E8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Beans on toast</w:t>
            </w:r>
            <w:r w:rsidR="00D14BBC">
              <w:rPr>
                <w:sz w:val="22"/>
                <w:szCs w:val="22"/>
              </w:rPr>
              <w:t xml:space="preserve"> </w:t>
            </w:r>
            <w:r w:rsidR="002716E8">
              <w:rPr>
                <w:sz w:val="22"/>
                <w:szCs w:val="22"/>
                <w:vertAlign w:val="superscript"/>
              </w:rPr>
              <w:t>2, 15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3" w14:textId="167A7DCD" w:rsidR="004A18BA" w:rsidRPr="002716E8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Soup</w:t>
            </w:r>
            <w:r w:rsidR="002716E8">
              <w:rPr>
                <w:sz w:val="22"/>
                <w:szCs w:val="22"/>
              </w:rPr>
              <w:t xml:space="preserve"> </w:t>
            </w:r>
            <w:r w:rsidR="002716E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4" w14:textId="62988610" w:rsidR="004A18BA" w:rsidRPr="00BD4DB6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Pizza pinwheels</w:t>
            </w:r>
            <w:r w:rsidR="00BD4DB6">
              <w:rPr>
                <w:sz w:val="22"/>
                <w:szCs w:val="22"/>
              </w:rPr>
              <w:t xml:space="preserve"> </w:t>
            </w:r>
            <w:r w:rsidR="00BD4DB6">
              <w:rPr>
                <w:sz w:val="22"/>
                <w:szCs w:val="22"/>
                <w:vertAlign w:val="superscript"/>
              </w:rPr>
              <w:t>2, 4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5" w14:textId="4DB60A3D" w:rsidR="004A18BA" w:rsidRPr="00BD4DB6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Sausage roll</w:t>
            </w:r>
            <w:r w:rsidR="00BD4DB6">
              <w:rPr>
                <w:sz w:val="22"/>
                <w:szCs w:val="22"/>
              </w:rPr>
              <w:t xml:space="preserve">s </w:t>
            </w:r>
            <w:r w:rsidR="00BD4DB6">
              <w:rPr>
                <w:sz w:val="22"/>
                <w:szCs w:val="22"/>
                <w:vertAlign w:val="superscript"/>
              </w:rPr>
              <w:t>2, 4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6" w14:textId="023BD69C" w:rsidR="004A18BA" w:rsidRPr="00297567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Pesto pasta</w:t>
            </w:r>
            <w:r w:rsidR="00297567">
              <w:rPr>
                <w:sz w:val="22"/>
                <w:szCs w:val="22"/>
              </w:rPr>
              <w:t xml:space="preserve"> </w:t>
            </w:r>
            <w:r w:rsidR="00297567">
              <w:rPr>
                <w:sz w:val="22"/>
                <w:szCs w:val="22"/>
                <w:vertAlign w:val="superscript"/>
              </w:rPr>
              <w:t>4, 7, 13</w:t>
            </w:r>
          </w:p>
        </w:tc>
      </w:tr>
      <w:tr w:rsidR="004A18BA" w:rsidRPr="00406A77" w14:paraId="59A275BE" w14:textId="77777777" w:rsidTr="00A94A18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8" w14:textId="77777777" w:rsidR="004A18BA" w:rsidRPr="005A01D1" w:rsidRDefault="004A18BA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9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Cucumber sticks and peppers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A" w14:textId="2D2A98DC" w:rsidR="004A18BA" w:rsidRPr="00BD4DB6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Bread rolls</w:t>
            </w:r>
            <w:r w:rsidR="00BD4DB6">
              <w:rPr>
                <w:sz w:val="22"/>
                <w:szCs w:val="22"/>
              </w:rPr>
              <w:t xml:space="preserve"> </w:t>
            </w:r>
            <w:r w:rsidR="00BD4DB6">
              <w:rPr>
                <w:sz w:val="22"/>
                <w:szCs w:val="22"/>
                <w:vertAlign w:val="superscript"/>
              </w:rPr>
              <w:t>2, 13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B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Cucumber sticks and peppers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C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Cucumber sticks and peppers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D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Cucumber sticks and peppers</w:t>
            </w:r>
          </w:p>
        </w:tc>
      </w:tr>
      <w:tr w:rsidR="004A18BA" w:rsidRPr="00406A77" w14:paraId="59A275C5" w14:textId="77777777" w:rsidTr="00A94A18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BF" w14:textId="77777777" w:rsidR="004A18BA" w:rsidRPr="00406A77" w:rsidRDefault="004A18B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C0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Fruit salad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C1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Fruit salad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C2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Fruit salad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C3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Fruit salad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C4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Fruit salad</w:t>
            </w:r>
          </w:p>
        </w:tc>
      </w:tr>
      <w:tr w:rsidR="004A18BA" w:rsidRPr="00406A77" w14:paraId="59A275CC" w14:textId="77777777" w:rsidTr="00A94A18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C6" w14:textId="77777777" w:rsidR="004A18BA" w:rsidRPr="00406A77" w:rsidRDefault="004A18B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C7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C8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C9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CA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CB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</w:tr>
    </w:tbl>
    <w:p w14:paraId="59A275CD" w14:textId="27EC07AB" w:rsidR="004A18BA" w:rsidRPr="00406A77" w:rsidRDefault="004A18BA" w:rsidP="00406A77">
      <w:pPr>
        <w:pStyle w:val="NoSpacing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"/>
        <w:gridCol w:w="2473"/>
        <w:gridCol w:w="325"/>
        <w:gridCol w:w="2419"/>
        <w:gridCol w:w="369"/>
        <w:gridCol w:w="2381"/>
        <w:gridCol w:w="387"/>
        <w:gridCol w:w="2474"/>
        <w:gridCol w:w="387"/>
        <w:gridCol w:w="2430"/>
      </w:tblGrid>
      <w:tr w:rsidR="00406A77" w:rsidRPr="00E65160" w14:paraId="137A8D84" w14:textId="77777777" w:rsidTr="00F16B29">
        <w:tc>
          <w:tcPr>
            <w:tcW w:w="279" w:type="dxa"/>
          </w:tcPr>
          <w:p w14:paraId="1263EB83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 w:rsidRPr="00E65160">
              <w:rPr>
                <w:sz w:val="16"/>
                <w:szCs w:val="16"/>
              </w:rPr>
              <w:t>1</w:t>
            </w:r>
          </w:p>
        </w:tc>
        <w:tc>
          <w:tcPr>
            <w:tcW w:w="2509" w:type="dxa"/>
          </w:tcPr>
          <w:p w14:paraId="1E4ECA79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Celery</w:t>
            </w:r>
          </w:p>
        </w:tc>
        <w:tc>
          <w:tcPr>
            <w:tcW w:w="326" w:type="dxa"/>
          </w:tcPr>
          <w:p w14:paraId="4FBA3B2E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464" w:type="dxa"/>
          </w:tcPr>
          <w:p w14:paraId="367D2888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Eggs</w:t>
            </w:r>
          </w:p>
        </w:tc>
        <w:tc>
          <w:tcPr>
            <w:tcW w:w="371" w:type="dxa"/>
          </w:tcPr>
          <w:p w14:paraId="7A88B48E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419" w:type="dxa"/>
          </w:tcPr>
          <w:p w14:paraId="6983B2E7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Milk</w:t>
            </w:r>
          </w:p>
        </w:tc>
        <w:tc>
          <w:tcPr>
            <w:tcW w:w="274" w:type="dxa"/>
          </w:tcPr>
          <w:p w14:paraId="7C7349EA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516" w:type="dxa"/>
          </w:tcPr>
          <w:p w14:paraId="6DE79BD4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Nuts</w:t>
            </w:r>
          </w:p>
        </w:tc>
        <w:tc>
          <w:tcPr>
            <w:tcW w:w="319" w:type="dxa"/>
          </w:tcPr>
          <w:p w14:paraId="6951FDBD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471" w:type="dxa"/>
          </w:tcPr>
          <w:p w14:paraId="098020E4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Soya</w:t>
            </w:r>
          </w:p>
        </w:tc>
      </w:tr>
      <w:tr w:rsidR="00406A77" w:rsidRPr="00E65160" w14:paraId="4CE48A3B" w14:textId="77777777" w:rsidTr="00F16B29">
        <w:tc>
          <w:tcPr>
            <w:tcW w:w="279" w:type="dxa"/>
          </w:tcPr>
          <w:p w14:paraId="5F93CDC1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 w:rsidRPr="00E65160">
              <w:rPr>
                <w:sz w:val="16"/>
                <w:szCs w:val="16"/>
              </w:rPr>
              <w:t>2</w:t>
            </w:r>
          </w:p>
        </w:tc>
        <w:tc>
          <w:tcPr>
            <w:tcW w:w="2509" w:type="dxa"/>
          </w:tcPr>
          <w:p w14:paraId="444945EC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Cereals containing gluten</w:t>
            </w:r>
          </w:p>
        </w:tc>
        <w:tc>
          <w:tcPr>
            <w:tcW w:w="326" w:type="dxa"/>
          </w:tcPr>
          <w:p w14:paraId="4A0C3C49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464" w:type="dxa"/>
          </w:tcPr>
          <w:p w14:paraId="52719648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Fish</w:t>
            </w:r>
          </w:p>
        </w:tc>
        <w:tc>
          <w:tcPr>
            <w:tcW w:w="371" w:type="dxa"/>
          </w:tcPr>
          <w:p w14:paraId="6A9F3939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419" w:type="dxa"/>
          </w:tcPr>
          <w:p w14:paraId="79631D37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Molluscs</w:t>
            </w:r>
          </w:p>
        </w:tc>
        <w:tc>
          <w:tcPr>
            <w:tcW w:w="274" w:type="dxa"/>
          </w:tcPr>
          <w:p w14:paraId="6A64BB31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516" w:type="dxa"/>
          </w:tcPr>
          <w:p w14:paraId="356E3C84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Peanuts</w:t>
            </w:r>
          </w:p>
        </w:tc>
        <w:tc>
          <w:tcPr>
            <w:tcW w:w="319" w:type="dxa"/>
          </w:tcPr>
          <w:p w14:paraId="61145524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471" w:type="dxa"/>
          </w:tcPr>
          <w:p w14:paraId="641320F7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Sulphur dioxide</w:t>
            </w:r>
          </w:p>
        </w:tc>
      </w:tr>
      <w:tr w:rsidR="00406A77" w:rsidRPr="00E65160" w14:paraId="21093D73" w14:textId="77777777" w:rsidTr="00F16B29">
        <w:tc>
          <w:tcPr>
            <w:tcW w:w="279" w:type="dxa"/>
          </w:tcPr>
          <w:p w14:paraId="7697E5DA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 w:rsidRPr="00E65160">
              <w:rPr>
                <w:sz w:val="16"/>
                <w:szCs w:val="16"/>
              </w:rPr>
              <w:t>3</w:t>
            </w:r>
          </w:p>
        </w:tc>
        <w:tc>
          <w:tcPr>
            <w:tcW w:w="2509" w:type="dxa"/>
          </w:tcPr>
          <w:p w14:paraId="3C59D607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Crustations</w:t>
            </w:r>
          </w:p>
        </w:tc>
        <w:tc>
          <w:tcPr>
            <w:tcW w:w="326" w:type="dxa"/>
          </w:tcPr>
          <w:p w14:paraId="5D74B1DE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464" w:type="dxa"/>
          </w:tcPr>
          <w:p w14:paraId="60D87DFE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Lupin</w:t>
            </w:r>
          </w:p>
        </w:tc>
        <w:tc>
          <w:tcPr>
            <w:tcW w:w="371" w:type="dxa"/>
          </w:tcPr>
          <w:p w14:paraId="6C666C23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419" w:type="dxa"/>
          </w:tcPr>
          <w:p w14:paraId="304F6603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Mustard</w:t>
            </w:r>
          </w:p>
        </w:tc>
        <w:tc>
          <w:tcPr>
            <w:tcW w:w="274" w:type="dxa"/>
          </w:tcPr>
          <w:p w14:paraId="71095F1F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516" w:type="dxa"/>
          </w:tcPr>
          <w:p w14:paraId="0F9326E5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Sesame seeds</w:t>
            </w:r>
          </w:p>
        </w:tc>
        <w:tc>
          <w:tcPr>
            <w:tcW w:w="319" w:type="dxa"/>
          </w:tcPr>
          <w:p w14:paraId="1B47D1C5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471" w:type="dxa"/>
          </w:tcPr>
          <w:p w14:paraId="2D473D59" w14:textId="77777777" w:rsidR="00406A77" w:rsidRPr="00E65160" w:rsidRDefault="00406A77" w:rsidP="00F16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Spirit vinegar</w:t>
            </w:r>
          </w:p>
        </w:tc>
      </w:tr>
    </w:tbl>
    <w:p w14:paraId="7C03980F" w14:textId="77777777" w:rsidR="00406A77" w:rsidRPr="00406A77" w:rsidRDefault="00406A77" w:rsidP="00406A77">
      <w:pPr>
        <w:pStyle w:val="NoSpacing"/>
        <w:rPr>
          <w:sz w:val="22"/>
          <w:szCs w:val="22"/>
        </w:rPr>
      </w:pPr>
    </w:p>
    <w:p w14:paraId="59A275CE" w14:textId="79BF9EB9" w:rsidR="004A18BA" w:rsidRPr="000562BC" w:rsidRDefault="000562BC" w:rsidP="00406A77">
      <w:pPr>
        <w:keepNext/>
        <w:rPr>
          <w:b/>
          <w:bCs/>
        </w:rPr>
      </w:pPr>
      <w:r>
        <w:rPr>
          <w:b/>
          <w:bCs/>
        </w:rPr>
        <w:lastRenderedPageBreak/>
        <w:t xml:space="preserve">The </w:t>
      </w:r>
      <w:r w:rsidR="00000000" w:rsidRPr="000562BC">
        <w:rPr>
          <w:b/>
          <w:bCs/>
        </w:rPr>
        <w:t>Village Nursery Menu Week 2</w:t>
      </w:r>
    </w:p>
    <w:tbl>
      <w:tblPr>
        <w:tblW w:w="139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4"/>
        <w:gridCol w:w="2324"/>
        <w:gridCol w:w="2325"/>
        <w:gridCol w:w="2325"/>
        <w:gridCol w:w="2325"/>
        <w:gridCol w:w="2325"/>
      </w:tblGrid>
      <w:tr w:rsidR="004A18BA" w:rsidRPr="00406A77" w14:paraId="59A275D5" w14:textId="77777777" w:rsidTr="004F6E92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CF" w14:textId="77777777" w:rsidR="004A18BA" w:rsidRPr="00406A77" w:rsidRDefault="004A18BA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D0" w14:textId="77777777" w:rsidR="004A18BA" w:rsidRPr="00406A77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406A77">
              <w:rPr>
                <w:b/>
                <w:bCs/>
                <w:sz w:val="22"/>
                <w:szCs w:val="22"/>
              </w:rPr>
              <w:t>Monday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D1" w14:textId="77777777" w:rsidR="004A18BA" w:rsidRPr="00406A77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406A77">
              <w:rPr>
                <w:b/>
                <w:bCs/>
                <w:sz w:val="22"/>
                <w:szCs w:val="22"/>
              </w:rPr>
              <w:t>Tuesday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D2" w14:textId="77777777" w:rsidR="004A18BA" w:rsidRPr="00406A77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406A77">
              <w:rPr>
                <w:b/>
                <w:bCs/>
                <w:sz w:val="22"/>
                <w:szCs w:val="22"/>
              </w:rPr>
              <w:t>Wednesday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D3" w14:textId="77777777" w:rsidR="004A18BA" w:rsidRPr="00406A77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406A77">
              <w:rPr>
                <w:b/>
                <w:bCs/>
                <w:sz w:val="22"/>
                <w:szCs w:val="22"/>
              </w:rPr>
              <w:t>Thursday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D4" w14:textId="77777777" w:rsidR="004A18BA" w:rsidRPr="00406A77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406A77">
              <w:rPr>
                <w:b/>
                <w:bCs/>
                <w:sz w:val="22"/>
                <w:szCs w:val="22"/>
              </w:rPr>
              <w:t>Friday</w:t>
            </w:r>
          </w:p>
        </w:tc>
      </w:tr>
      <w:tr w:rsidR="00A94A18" w:rsidRPr="00406A77" w14:paraId="59A275E1" w14:textId="77777777" w:rsidTr="004F6E92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D6" w14:textId="77777777" w:rsidR="00A94A18" w:rsidRPr="005A01D1" w:rsidRDefault="00A94A18" w:rsidP="00A94A18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A01D1">
              <w:rPr>
                <w:b/>
                <w:bCs/>
                <w:sz w:val="22"/>
                <w:szCs w:val="22"/>
              </w:rPr>
              <w:t>Breakfast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F6399" w14:textId="77777777" w:rsidR="00A94A18" w:rsidRPr="00A94A18" w:rsidRDefault="00A94A18" w:rsidP="00A94A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Cereal or Toast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2, 7, 13</w:t>
            </w:r>
          </w:p>
          <w:p w14:paraId="59A275D8" w14:textId="62266EC9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C90DE" w14:textId="77777777" w:rsidR="00A94A18" w:rsidRPr="00A94A18" w:rsidRDefault="00A94A18" w:rsidP="00A94A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Cereal or Toast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2, 7, 13</w:t>
            </w:r>
          </w:p>
          <w:p w14:paraId="59A275DA" w14:textId="1E7DFB82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5589" w14:textId="77777777" w:rsidR="00A94A18" w:rsidRPr="00A94A18" w:rsidRDefault="00A94A18" w:rsidP="00A94A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Cereal or Toast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2, 7, 13</w:t>
            </w:r>
          </w:p>
          <w:p w14:paraId="59A275DC" w14:textId="73F52449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6D880" w14:textId="77777777" w:rsidR="00A94A18" w:rsidRPr="00A94A18" w:rsidRDefault="00A94A18" w:rsidP="00A94A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Cereal or Toast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2, 7, 13</w:t>
            </w:r>
          </w:p>
          <w:p w14:paraId="59A275DE" w14:textId="56044E26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11C3" w14:textId="77777777" w:rsidR="00A94A18" w:rsidRPr="00A94A18" w:rsidRDefault="00A94A18" w:rsidP="00A94A18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Cereal or Toast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2, 7, 13</w:t>
            </w:r>
          </w:p>
          <w:p w14:paraId="59A275E0" w14:textId="191C9865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A94A18" w:rsidRPr="00406A77" w14:paraId="6FD80ADA" w14:textId="77777777" w:rsidTr="004F6E92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CE056" w14:textId="77777777" w:rsidR="00A94A18" w:rsidRPr="005A01D1" w:rsidRDefault="00A94A18" w:rsidP="00A94A18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7119D" w14:textId="361A8250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BB416" w14:textId="2A620685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89A2A" w14:textId="6F2ABB14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F25EF" w14:textId="2528942C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F1225" w14:textId="61455B48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</w:tr>
      <w:tr w:rsidR="004A18BA" w:rsidRPr="00406A77" w14:paraId="59A275E9" w14:textId="77777777" w:rsidTr="004F6E92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E2" w14:textId="77777777" w:rsidR="004A18BA" w:rsidRPr="005A01D1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A01D1">
              <w:rPr>
                <w:b/>
                <w:bCs/>
                <w:sz w:val="22"/>
                <w:szCs w:val="22"/>
              </w:rPr>
              <w:t>Snack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E3" w14:textId="66783CC0" w:rsidR="004A18BA" w:rsidRPr="00297567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Breadsticks, hummus and cucumber</w:t>
            </w:r>
            <w:r w:rsidR="00297567">
              <w:rPr>
                <w:sz w:val="22"/>
                <w:szCs w:val="22"/>
              </w:rPr>
              <w:t xml:space="preserve"> </w:t>
            </w:r>
            <w:r w:rsidR="00297567">
              <w:rPr>
                <w:sz w:val="22"/>
                <w:szCs w:val="22"/>
                <w:vertAlign w:val="superscript"/>
              </w:rPr>
              <w:t xml:space="preserve">2, </w:t>
            </w:r>
            <w:r w:rsidR="00E065D8">
              <w:rPr>
                <w:sz w:val="22"/>
                <w:szCs w:val="22"/>
                <w:vertAlign w:val="superscript"/>
              </w:rPr>
              <w:t>7, 12, 13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E4" w14:textId="4906A5FB" w:rsidR="004A18BA" w:rsidRPr="009C6BF3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Pitta bread, cucumber and Tzatziki</w:t>
            </w:r>
            <w:r w:rsidR="009C6BF3">
              <w:rPr>
                <w:sz w:val="22"/>
                <w:szCs w:val="22"/>
              </w:rPr>
              <w:t xml:space="preserve"> </w:t>
            </w:r>
            <w:r w:rsidR="009C6BF3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E5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 crackers with butter, cucumber</w:t>
            </w:r>
          </w:p>
          <w:p w14:paraId="59A275E6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Milk or 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E7" w14:textId="57A1EFFB" w:rsidR="004A18BA" w:rsidRPr="009C6BF3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Homemade bread rolls with butter, jam, cucumber</w:t>
            </w:r>
            <w:r w:rsidR="009C6BF3">
              <w:rPr>
                <w:sz w:val="22"/>
                <w:szCs w:val="22"/>
              </w:rPr>
              <w:t xml:space="preserve"> </w:t>
            </w:r>
            <w:r w:rsidR="009C6BF3">
              <w:rPr>
                <w:sz w:val="22"/>
                <w:szCs w:val="22"/>
                <w:vertAlign w:val="superscript"/>
              </w:rPr>
              <w:t>2, 13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E8" w14:textId="449BA47D" w:rsidR="004A18BA" w:rsidRPr="0077301A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Wholegrain crackers with hummus and cucumber</w:t>
            </w:r>
            <w:r w:rsidR="0077301A">
              <w:rPr>
                <w:sz w:val="22"/>
                <w:szCs w:val="22"/>
              </w:rPr>
              <w:t xml:space="preserve"> </w:t>
            </w:r>
            <w:r w:rsidR="0077301A">
              <w:rPr>
                <w:sz w:val="22"/>
                <w:szCs w:val="22"/>
                <w:vertAlign w:val="superscript"/>
              </w:rPr>
              <w:t>2, 7</w:t>
            </w:r>
          </w:p>
        </w:tc>
      </w:tr>
      <w:tr w:rsidR="00A94A18" w:rsidRPr="00406A77" w14:paraId="59A275F0" w14:textId="77777777" w:rsidTr="004F6E92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EA" w14:textId="77777777" w:rsidR="00A94A18" w:rsidRPr="005A01D1" w:rsidRDefault="00A94A18" w:rsidP="00A94A18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EB" w14:textId="1A148878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EC" w14:textId="2230CB9D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ED" w14:textId="2BCEBFDB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EE" w14:textId="4B74D057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EF" w14:textId="75932433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</w:tr>
      <w:tr w:rsidR="004A18BA" w:rsidRPr="00406A77" w14:paraId="59A275F7" w14:textId="77777777" w:rsidTr="004F6E92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F1" w14:textId="77777777" w:rsidR="004A18BA" w:rsidRPr="005A01D1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A01D1">
              <w:rPr>
                <w:b/>
                <w:bCs/>
                <w:sz w:val="22"/>
                <w:szCs w:val="22"/>
              </w:rPr>
              <w:t>Lunch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F2" w14:textId="22021791" w:rsidR="004A18BA" w:rsidRPr="0077301A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 xml:space="preserve">Spaghetti and meatballs </w:t>
            </w:r>
            <w:r w:rsidR="0077301A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F3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Jacket potato 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F4" w14:textId="0EED58C6" w:rsidR="004A18BA" w:rsidRPr="00E10664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 xml:space="preserve">Sausage or bean ratatouille </w:t>
            </w:r>
            <w:r w:rsidR="00E10664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F5" w14:textId="25249754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Shepherd</w:t>
            </w:r>
            <w:r w:rsidR="005660CE">
              <w:rPr>
                <w:sz w:val="22"/>
                <w:szCs w:val="22"/>
              </w:rPr>
              <w:t>’</w:t>
            </w:r>
            <w:r w:rsidRPr="00406A77">
              <w:rPr>
                <w:sz w:val="22"/>
                <w:szCs w:val="22"/>
              </w:rPr>
              <w:t xml:space="preserve">s pie 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F6" w14:textId="69FB7279" w:rsidR="004A18BA" w:rsidRPr="004D2A85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 xml:space="preserve">Fish masala </w:t>
            </w:r>
            <w:r w:rsidR="004D2A85">
              <w:rPr>
                <w:sz w:val="22"/>
                <w:szCs w:val="22"/>
                <w:vertAlign w:val="superscript"/>
              </w:rPr>
              <w:t>5</w:t>
            </w:r>
          </w:p>
        </w:tc>
      </w:tr>
      <w:tr w:rsidR="004A18BA" w:rsidRPr="00406A77" w14:paraId="59A27600" w14:textId="77777777" w:rsidTr="004F6E92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F8" w14:textId="77777777" w:rsidR="004A18BA" w:rsidRPr="005A01D1" w:rsidRDefault="004A18BA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F9" w14:textId="7FD191EC" w:rsidR="004A18BA" w:rsidRPr="0077301A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Garlic bread</w:t>
            </w:r>
            <w:r w:rsidR="0077301A">
              <w:rPr>
                <w:sz w:val="22"/>
                <w:szCs w:val="22"/>
              </w:rPr>
              <w:t xml:space="preserve"> </w:t>
            </w:r>
            <w:r w:rsidR="0077301A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FA" w14:textId="1F75A189" w:rsidR="004A18BA" w:rsidRPr="00E10664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Cheese, beans, tuna</w:t>
            </w:r>
            <w:r w:rsidR="00E10664">
              <w:rPr>
                <w:sz w:val="22"/>
                <w:szCs w:val="22"/>
              </w:rPr>
              <w:t xml:space="preserve"> </w:t>
            </w:r>
            <w:r w:rsidR="00E10664">
              <w:rPr>
                <w:sz w:val="22"/>
                <w:szCs w:val="22"/>
                <w:vertAlign w:val="superscript"/>
              </w:rPr>
              <w:t>7, 15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FB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Mashed potato</w:t>
            </w:r>
          </w:p>
          <w:p w14:paraId="59A275FC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Broccoli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FD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Peas</w:t>
            </w:r>
          </w:p>
          <w:p w14:paraId="59A275FE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Carrots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5FF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Rice </w:t>
            </w:r>
          </w:p>
        </w:tc>
      </w:tr>
      <w:tr w:rsidR="004A18BA" w:rsidRPr="00406A77" w14:paraId="59A27607" w14:textId="77777777" w:rsidTr="004F6E92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1" w14:textId="77777777" w:rsidR="004A18BA" w:rsidRPr="005A01D1" w:rsidRDefault="004A18BA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2" w14:textId="6E6A30DD" w:rsidR="004A18BA" w:rsidRPr="0077301A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Peach ripple and peaches</w:t>
            </w:r>
            <w:r w:rsidR="0077301A">
              <w:rPr>
                <w:sz w:val="22"/>
                <w:szCs w:val="22"/>
              </w:rPr>
              <w:t xml:space="preserve"> </w:t>
            </w:r>
            <w:r w:rsidR="0077301A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3" w14:textId="13700908" w:rsidR="004A18BA" w:rsidRPr="00E10664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Greek yoghurt and banana</w:t>
            </w:r>
            <w:r w:rsidR="00E10664">
              <w:rPr>
                <w:sz w:val="22"/>
                <w:szCs w:val="22"/>
              </w:rPr>
              <w:t xml:space="preserve"> </w:t>
            </w:r>
            <w:r w:rsidR="00E10664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4" w14:textId="2F07EA5D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Greek yoghurt and raspberry chill</w:t>
            </w:r>
            <w:r w:rsidR="00E10664">
              <w:rPr>
                <w:sz w:val="22"/>
                <w:szCs w:val="22"/>
              </w:rPr>
              <w:t xml:space="preserve"> </w:t>
            </w:r>
            <w:r w:rsidR="00E10664" w:rsidRPr="00E10664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5" w14:textId="450B34B3" w:rsidR="004A18BA" w:rsidRPr="00E10664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Greek yoghurt and apple slices</w:t>
            </w:r>
            <w:r w:rsidR="00E10664">
              <w:rPr>
                <w:sz w:val="22"/>
                <w:szCs w:val="22"/>
              </w:rPr>
              <w:t xml:space="preserve"> </w:t>
            </w:r>
            <w:r w:rsidR="00E10664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6" w14:textId="221EB408" w:rsidR="004A18BA" w:rsidRPr="00E10664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Banana pudding with bananas</w:t>
            </w:r>
            <w:r w:rsidR="00E10664">
              <w:rPr>
                <w:sz w:val="22"/>
                <w:szCs w:val="22"/>
              </w:rPr>
              <w:t xml:space="preserve"> </w:t>
            </w:r>
            <w:r w:rsidR="00E10664">
              <w:rPr>
                <w:sz w:val="22"/>
                <w:szCs w:val="22"/>
                <w:vertAlign w:val="superscript"/>
              </w:rPr>
              <w:t>7</w:t>
            </w:r>
          </w:p>
        </w:tc>
      </w:tr>
      <w:tr w:rsidR="004A18BA" w:rsidRPr="00406A77" w14:paraId="59A2760E" w14:textId="77777777" w:rsidTr="004F6E92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8" w14:textId="77777777" w:rsidR="004A18BA" w:rsidRPr="005A01D1" w:rsidRDefault="004A18BA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9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A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B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C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D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</w:tr>
      <w:tr w:rsidR="004A18BA" w:rsidRPr="00406A77" w14:paraId="59A27615" w14:textId="77777777" w:rsidTr="004F6E92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0F" w14:textId="77777777" w:rsidR="004A18BA" w:rsidRPr="005A01D1" w:rsidRDefault="00000000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A01D1">
              <w:rPr>
                <w:b/>
                <w:bCs/>
                <w:sz w:val="22"/>
                <w:szCs w:val="22"/>
              </w:rPr>
              <w:t>Snack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10" w14:textId="77777777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Apple rice cakes with strawberries and banana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11" w14:textId="78E2D6A5" w:rsidR="004A18BA" w:rsidRPr="004D2A85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Cheese and pineapple</w:t>
            </w:r>
            <w:r w:rsidR="004D2A85">
              <w:rPr>
                <w:sz w:val="22"/>
                <w:szCs w:val="22"/>
              </w:rPr>
              <w:t xml:space="preserve"> </w:t>
            </w:r>
            <w:r w:rsidR="004D2A85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12" w14:textId="1D4177C7" w:rsidR="004A18BA" w:rsidRPr="004D2A85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Watermelon pizza wedges with Greek yoghurt and blueberries/banana</w:t>
            </w:r>
            <w:r w:rsidR="004D2A85">
              <w:rPr>
                <w:sz w:val="22"/>
                <w:szCs w:val="22"/>
              </w:rPr>
              <w:t xml:space="preserve"> </w:t>
            </w:r>
            <w:r w:rsidR="004D2A85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13" w14:textId="54A21AEA" w:rsidR="004A18BA" w:rsidRPr="00406A77" w:rsidRDefault="00000000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Fruit kebabs with </w:t>
            </w:r>
            <w:r w:rsidR="00BC2F5E">
              <w:rPr>
                <w:sz w:val="22"/>
                <w:szCs w:val="22"/>
              </w:rPr>
              <w:t>ricecakes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14" w14:textId="1D7971A3" w:rsidR="004A18BA" w:rsidRPr="00BC2F5E" w:rsidRDefault="00000000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Frozen yoghurt bark</w:t>
            </w:r>
            <w:r w:rsidR="00BC2F5E">
              <w:rPr>
                <w:sz w:val="22"/>
                <w:szCs w:val="22"/>
              </w:rPr>
              <w:t xml:space="preserve"> </w:t>
            </w:r>
            <w:r w:rsidR="00BC2F5E">
              <w:rPr>
                <w:sz w:val="22"/>
                <w:szCs w:val="22"/>
                <w:vertAlign w:val="superscript"/>
              </w:rPr>
              <w:t>7</w:t>
            </w:r>
          </w:p>
        </w:tc>
      </w:tr>
      <w:tr w:rsidR="00A94A18" w:rsidRPr="00406A77" w14:paraId="59A2761C" w14:textId="77777777" w:rsidTr="004F6E92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16" w14:textId="77777777" w:rsidR="00A94A18" w:rsidRPr="005A01D1" w:rsidRDefault="00A94A18" w:rsidP="00A94A18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17" w14:textId="228D110A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18" w14:textId="05594774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19" w14:textId="00AE4AD8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1A" w14:textId="15348C3D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761B" w14:textId="173FF302" w:rsidR="00A94A18" w:rsidRPr="00406A77" w:rsidRDefault="00A94A18" w:rsidP="00A94A18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 xml:space="preserve">Milk or water </w:t>
            </w:r>
            <w:r>
              <w:rPr>
                <w:sz w:val="22"/>
                <w:szCs w:val="22"/>
                <w:vertAlign w:val="superscript"/>
              </w:rPr>
              <w:t>7</w:t>
            </w:r>
          </w:p>
        </w:tc>
      </w:tr>
      <w:tr w:rsidR="004F6E92" w:rsidRPr="00406A77" w14:paraId="4499C8B7" w14:textId="77777777" w:rsidTr="00310C73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C6907" w14:textId="77777777" w:rsidR="004F6E92" w:rsidRPr="005A01D1" w:rsidRDefault="004F6E92" w:rsidP="00F16B29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5A01D1">
              <w:rPr>
                <w:b/>
                <w:bCs/>
                <w:sz w:val="22"/>
                <w:szCs w:val="22"/>
              </w:rPr>
              <w:t>Tea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B85EBFD" w14:textId="07F0BF7A" w:rsidR="004F6E92" w:rsidRPr="00310C73" w:rsidRDefault="004F6E92" w:rsidP="00310C73">
            <w:pPr>
              <w:spacing w:after="0" w:line="240" w:lineRule="auto"/>
              <w:ind w:left="68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Sausage roll</w:t>
            </w:r>
            <w:r>
              <w:rPr>
                <w:sz w:val="22"/>
                <w:szCs w:val="22"/>
              </w:rPr>
              <w:t>s</w:t>
            </w:r>
            <w:r w:rsidR="00310C73">
              <w:rPr>
                <w:sz w:val="22"/>
                <w:szCs w:val="22"/>
              </w:rPr>
              <w:t xml:space="preserve"> </w:t>
            </w:r>
            <w:r w:rsidR="00310C73">
              <w:rPr>
                <w:sz w:val="22"/>
                <w:szCs w:val="22"/>
                <w:vertAlign w:val="superscript"/>
              </w:rPr>
              <w:t>2, 14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B1675" w14:textId="6512196F" w:rsidR="004F6E92" w:rsidRPr="00B505BB" w:rsidRDefault="004F6E92" w:rsidP="00F16B29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Beans on toast</w:t>
            </w:r>
            <w:r w:rsidR="00B505BB">
              <w:rPr>
                <w:sz w:val="22"/>
                <w:szCs w:val="22"/>
              </w:rPr>
              <w:t xml:space="preserve"> </w:t>
            </w:r>
            <w:r w:rsidR="00B505BB">
              <w:rPr>
                <w:sz w:val="22"/>
                <w:szCs w:val="22"/>
                <w:vertAlign w:val="superscript"/>
              </w:rPr>
              <w:t>2, 11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986A1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Soup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EBFB5" w14:textId="3C8387FE" w:rsidR="004F6E92" w:rsidRPr="000435B4" w:rsidRDefault="004F6E92" w:rsidP="00F16B29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Pizza pinwheels</w:t>
            </w:r>
            <w:r w:rsidR="000435B4">
              <w:rPr>
                <w:sz w:val="22"/>
                <w:szCs w:val="22"/>
              </w:rPr>
              <w:t xml:space="preserve"> </w:t>
            </w:r>
            <w:r w:rsidR="000435B4">
              <w:rPr>
                <w:sz w:val="22"/>
                <w:szCs w:val="22"/>
                <w:vertAlign w:val="superscript"/>
              </w:rPr>
              <w:t xml:space="preserve">2, 4, </w:t>
            </w:r>
            <w:r w:rsidR="00075D65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D47D6" w14:textId="31749A34" w:rsidR="004F6E92" w:rsidRPr="00075D65" w:rsidRDefault="004F6E92" w:rsidP="00F16B29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Pesto pasta</w:t>
            </w:r>
            <w:r w:rsidR="00075D65">
              <w:rPr>
                <w:sz w:val="22"/>
                <w:szCs w:val="22"/>
              </w:rPr>
              <w:t xml:space="preserve"> </w:t>
            </w:r>
            <w:r w:rsidR="00075D65">
              <w:rPr>
                <w:sz w:val="22"/>
                <w:szCs w:val="22"/>
                <w:vertAlign w:val="superscript"/>
              </w:rPr>
              <w:t>2, 7</w:t>
            </w:r>
          </w:p>
        </w:tc>
      </w:tr>
      <w:tr w:rsidR="004F6E92" w:rsidRPr="00406A77" w14:paraId="014A5A2E" w14:textId="77777777" w:rsidTr="00310C73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5E494" w14:textId="77777777" w:rsidR="004F6E92" w:rsidRPr="005A01D1" w:rsidRDefault="004F6E92" w:rsidP="00F16B29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F0EE247" w14:textId="77777777" w:rsidR="004F6E92" w:rsidRPr="00406A77" w:rsidRDefault="004F6E92" w:rsidP="00310C73">
            <w:pPr>
              <w:spacing w:after="0" w:line="240" w:lineRule="auto"/>
              <w:ind w:left="68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Cucumber sticks and peppers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6F78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Cucumber sticks and peppers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038D7" w14:textId="27BD3252" w:rsidR="004F6E92" w:rsidRPr="00B505BB" w:rsidRDefault="004F6E92" w:rsidP="00F16B29">
            <w:pPr>
              <w:spacing w:after="0" w:line="240" w:lineRule="auto"/>
              <w:rPr>
                <w:sz w:val="22"/>
                <w:szCs w:val="22"/>
                <w:vertAlign w:val="superscript"/>
              </w:rPr>
            </w:pPr>
            <w:r w:rsidRPr="00406A77">
              <w:rPr>
                <w:sz w:val="22"/>
                <w:szCs w:val="22"/>
              </w:rPr>
              <w:t>Bread rolls</w:t>
            </w:r>
            <w:r w:rsidR="00B505BB">
              <w:rPr>
                <w:sz w:val="22"/>
                <w:szCs w:val="22"/>
              </w:rPr>
              <w:t xml:space="preserve"> </w:t>
            </w:r>
            <w:r w:rsidR="00B505BB">
              <w:rPr>
                <w:sz w:val="22"/>
                <w:szCs w:val="22"/>
                <w:vertAlign w:val="superscript"/>
              </w:rPr>
              <w:t>2, 13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17FAD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Cucumber sticks and peppers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BD514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Cucumber sticks and peppers</w:t>
            </w:r>
          </w:p>
        </w:tc>
      </w:tr>
      <w:tr w:rsidR="004F6E92" w:rsidRPr="00406A77" w14:paraId="71D94CF9" w14:textId="77777777" w:rsidTr="00310C73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23835" w14:textId="77777777" w:rsidR="004F6E92" w:rsidRPr="005A01D1" w:rsidRDefault="004F6E92" w:rsidP="00F16B29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4E30426" w14:textId="77777777" w:rsidR="004F6E92" w:rsidRPr="00406A77" w:rsidRDefault="004F6E92" w:rsidP="00310C73">
            <w:pPr>
              <w:spacing w:after="0" w:line="240" w:lineRule="auto"/>
              <w:ind w:left="68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Fruit salad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3024D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Fruit salad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C3A0E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Fruit salad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C357B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Fruit salad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C760A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Fruit salad</w:t>
            </w:r>
          </w:p>
        </w:tc>
      </w:tr>
      <w:tr w:rsidR="004F6E92" w:rsidRPr="00406A77" w14:paraId="4559312B" w14:textId="77777777" w:rsidTr="00310C73">
        <w:tblPrEx>
          <w:tblCellMar>
            <w:top w:w="0" w:type="dxa"/>
            <w:bottom w:w="0" w:type="dxa"/>
          </w:tblCellMar>
        </w:tblPrEx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AE983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88D2692" w14:textId="77777777" w:rsidR="004F6E92" w:rsidRPr="00406A77" w:rsidRDefault="004F6E92" w:rsidP="00310C73">
            <w:pPr>
              <w:spacing w:after="0" w:line="240" w:lineRule="auto"/>
              <w:ind w:left="68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DA307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42446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07E60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D06C4" w14:textId="77777777" w:rsidR="004F6E92" w:rsidRPr="00406A77" w:rsidRDefault="004F6E92" w:rsidP="00F16B29">
            <w:pPr>
              <w:spacing w:after="0" w:line="240" w:lineRule="auto"/>
              <w:rPr>
                <w:sz w:val="22"/>
                <w:szCs w:val="22"/>
              </w:rPr>
            </w:pPr>
            <w:r w:rsidRPr="00406A77">
              <w:rPr>
                <w:sz w:val="22"/>
                <w:szCs w:val="22"/>
              </w:rPr>
              <w:t>Water</w:t>
            </w:r>
          </w:p>
        </w:tc>
      </w:tr>
    </w:tbl>
    <w:p w14:paraId="59A27639" w14:textId="12E75C99" w:rsidR="004A18BA" w:rsidRDefault="004A18BA" w:rsidP="00E65160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"/>
        <w:gridCol w:w="2473"/>
        <w:gridCol w:w="325"/>
        <w:gridCol w:w="2419"/>
        <w:gridCol w:w="369"/>
        <w:gridCol w:w="2381"/>
        <w:gridCol w:w="387"/>
        <w:gridCol w:w="2474"/>
        <w:gridCol w:w="387"/>
        <w:gridCol w:w="2430"/>
      </w:tblGrid>
      <w:tr w:rsidR="00E65160" w:rsidRPr="00E65160" w14:paraId="5779D431" w14:textId="77777777" w:rsidTr="00E65160">
        <w:tc>
          <w:tcPr>
            <w:tcW w:w="279" w:type="dxa"/>
          </w:tcPr>
          <w:p w14:paraId="3D8A1C62" w14:textId="1F325AC0" w:rsidR="00E65160" w:rsidRPr="00E65160" w:rsidRDefault="00E65160">
            <w:pPr>
              <w:rPr>
                <w:sz w:val="16"/>
                <w:szCs w:val="16"/>
              </w:rPr>
            </w:pPr>
            <w:r w:rsidRPr="00E65160">
              <w:rPr>
                <w:sz w:val="16"/>
                <w:szCs w:val="16"/>
              </w:rPr>
              <w:t>1</w:t>
            </w:r>
          </w:p>
        </w:tc>
        <w:tc>
          <w:tcPr>
            <w:tcW w:w="2509" w:type="dxa"/>
          </w:tcPr>
          <w:p w14:paraId="766FA8ED" w14:textId="6A7DD321" w:rsidR="00E65160" w:rsidRPr="00E65160" w:rsidRDefault="00E651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Celer</w:t>
            </w:r>
            <w:r w:rsidR="00EC5B83">
              <w:rPr>
                <w:sz w:val="16"/>
                <w:szCs w:val="16"/>
              </w:rPr>
              <w:t>y</w:t>
            </w:r>
          </w:p>
        </w:tc>
        <w:tc>
          <w:tcPr>
            <w:tcW w:w="326" w:type="dxa"/>
          </w:tcPr>
          <w:p w14:paraId="34B07752" w14:textId="3DE93BEB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464" w:type="dxa"/>
          </w:tcPr>
          <w:p w14:paraId="70DE5BEE" w14:textId="422AEE00" w:rsidR="00E65160" w:rsidRPr="00E65160" w:rsidRDefault="00A131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Eggs</w:t>
            </w:r>
          </w:p>
        </w:tc>
        <w:tc>
          <w:tcPr>
            <w:tcW w:w="371" w:type="dxa"/>
          </w:tcPr>
          <w:p w14:paraId="1D799CD1" w14:textId="65C6178F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419" w:type="dxa"/>
          </w:tcPr>
          <w:p w14:paraId="5D81D25E" w14:textId="44A32735" w:rsidR="00E65160" w:rsidRPr="00E65160" w:rsidRDefault="00A131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Milk</w:t>
            </w:r>
          </w:p>
        </w:tc>
        <w:tc>
          <w:tcPr>
            <w:tcW w:w="274" w:type="dxa"/>
          </w:tcPr>
          <w:p w14:paraId="5870552F" w14:textId="4E59167C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516" w:type="dxa"/>
          </w:tcPr>
          <w:p w14:paraId="6880E1A2" w14:textId="6F720927" w:rsidR="00E65160" w:rsidRPr="00E65160" w:rsidRDefault="00297D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Nuts</w:t>
            </w:r>
          </w:p>
        </w:tc>
        <w:tc>
          <w:tcPr>
            <w:tcW w:w="319" w:type="dxa"/>
          </w:tcPr>
          <w:p w14:paraId="335D03D5" w14:textId="5F801F9D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471" w:type="dxa"/>
          </w:tcPr>
          <w:p w14:paraId="1268BF26" w14:textId="38B0D081" w:rsidR="00E65160" w:rsidRPr="00E65160" w:rsidRDefault="00297D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Soya</w:t>
            </w:r>
          </w:p>
        </w:tc>
      </w:tr>
      <w:tr w:rsidR="00E65160" w:rsidRPr="00E65160" w14:paraId="311ADF34" w14:textId="77777777" w:rsidTr="00E65160">
        <w:tc>
          <w:tcPr>
            <w:tcW w:w="279" w:type="dxa"/>
          </w:tcPr>
          <w:p w14:paraId="77CE4F43" w14:textId="69D034D0" w:rsidR="00E65160" w:rsidRPr="00E65160" w:rsidRDefault="00E65160">
            <w:pPr>
              <w:rPr>
                <w:sz w:val="16"/>
                <w:szCs w:val="16"/>
              </w:rPr>
            </w:pPr>
            <w:r w:rsidRPr="00E65160">
              <w:rPr>
                <w:sz w:val="16"/>
                <w:szCs w:val="16"/>
              </w:rPr>
              <w:t>2</w:t>
            </w:r>
          </w:p>
        </w:tc>
        <w:tc>
          <w:tcPr>
            <w:tcW w:w="2509" w:type="dxa"/>
          </w:tcPr>
          <w:p w14:paraId="40C3BA05" w14:textId="41F15F59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Cereals containing gluten</w:t>
            </w:r>
          </w:p>
        </w:tc>
        <w:tc>
          <w:tcPr>
            <w:tcW w:w="326" w:type="dxa"/>
          </w:tcPr>
          <w:p w14:paraId="2FC4353F" w14:textId="37AC8C59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464" w:type="dxa"/>
          </w:tcPr>
          <w:p w14:paraId="153B8D27" w14:textId="710568DC" w:rsidR="00E65160" w:rsidRPr="00E65160" w:rsidRDefault="00A131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Fish</w:t>
            </w:r>
          </w:p>
        </w:tc>
        <w:tc>
          <w:tcPr>
            <w:tcW w:w="371" w:type="dxa"/>
          </w:tcPr>
          <w:p w14:paraId="28A2CDC9" w14:textId="7B82AD93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419" w:type="dxa"/>
          </w:tcPr>
          <w:p w14:paraId="08BD6FD7" w14:textId="2E1D54DE" w:rsidR="00E65160" w:rsidRPr="00E65160" w:rsidRDefault="00A131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Molluscs</w:t>
            </w:r>
          </w:p>
        </w:tc>
        <w:tc>
          <w:tcPr>
            <w:tcW w:w="274" w:type="dxa"/>
          </w:tcPr>
          <w:p w14:paraId="66783A15" w14:textId="544344F2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516" w:type="dxa"/>
          </w:tcPr>
          <w:p w14:paraId="2D593390" w14:textId="4FE71D93" w:rsidR="00E65160" w:rsidRPr="00E65160" w:rsidRDefault="00297D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Peanuts</w:t>
            </w:r>
          </w:p>
        </w:tc>
        <w:tc>
          <w:tcPr>
            <w:tcW w:w="319" w:type="dxa"/>
          </w:tcPr>
          <w:p w14:paraId="521BDF6C" w14:textId="12120F30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471" w:type="dxa"/>
          </w:tcPr>
          <w:p w14:paraId="12571059" w14:textId="799107C8" w:rsidR="00E65160" w:rsidRPr="00E65160" w:rsidRDefault="009161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Sulphur dioxide</w:t>
            </w:r>
          </w:p>
        </w:tc>
      </w:tr>
      <w:tr w:rsidR="00E65160" w:rsidRPr="00E65160" w14:paraId="5A8C9A2F" w14:textId="77777777" w:rsidTr="00E65160">
        <w:tc>
          <w:tcPr>
            <w:tcW w:w="279" w:type="dxa"/>
          </w:tcPr>
          <w:p w14:paraId="6EF1A28F" w14:textId="73871130" w:rsidR="00E65160" w:rsidRPr="00E65160" w:rsidRDefault="00E65160">
            <w:pPr>
              <w:rPr>
                <w:sz w:val="16"/>
                <w:szCs w:val="16"/>
              </w:rPr>
            </w:pPr>
            <w:r w:rsidRPr="00E65160">
              <w:rPr>
                <w:sz w:val="16"/>
                <w:szCs w:val="16"/>
              </w:rPr>
              <w:t>3</w:t>
            </w:r>
          </w:p>
        </w:tc>
        <w:tc>
          <w:tcPr>
            <w:tcW w:w="2509" w:type="dxa"/>
          </w:tcPr>
          <w:p w14:paraId="46F62B87" w14:textId="068F2E20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Crustations</w:t>
            </w:r>
          </w:p>
        </w:tc>
        <w:tc>
          <w:tcPr>
            <w:tcW w:w="326" w:type="dxa"/>
          </w:tcPr>
          <w:p w14:paraId="6CF0C351" w14:textId="71911456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464" w:type="dxa"/>
          </w:tcPr>
          <w:p w14:paraId="6B81DC21" w14:textId="5F0970D7" w:rsidR="00E65160" w:rsidRPr="00E65160" w:rsidRDefault="00A131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Lupin</w:t>
            </w:r>
          </w:p>
        </w:tc>
        <w:tc>
          <w:tcPr>
            <w:tcW w:w="371" w:type="dxa"/>
          </w:tcPr>
          <w:p w14:paraId="6FE6D8CB" w14:textId="5F49DE6E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419" w:type="dxa"/>
          </w:tcPr>
          <w:p w14:paraId="0617D8DD" w14:textId="652AD089" w:rsidR="00E65160" w:rsidRPr="00E65160" w:rsidRDefault="00297D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Mustard</w:t>
            </w:r>
          </w:p>
        </w:tc>
        <w:tc>
          <w:tcPr>
            <w:tcW w:w="274" w:type="dxa"/>
          </w:tcPr>
          <w:p w14:paraId="5BE7462A" w14:textId="5481A8B7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516" w:type="dxa"/>
          </w:tcPr>
          <w:p w14:paraId="527B95B8" w14:textId="26018E25" w:rsidR="00E65160" w:rsidRPr="00E65160" w:rsidRDefault="00297D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Sesame seeds</w:t>
            </w:r>
          </w:p>
        </w:tc>
        <w:tc>
          <w:tcPr>
            <w:tcW w:w="319" w:type="dxa"/>
          </w:tcPr>
          <w:p w14:paraId="6A2B933A" w14:textId="1B4EC003" w:rsidR="00E65160" w:rsidRPr="00E65160" w:rsidRDefault="00EC5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471" w:type="dxa"/>
          </w:tcPr>
          <w:p w14:paraId="24BBFAAE" w14:textId="39328C21" w:rsidR="00E65160" w:rsidRPr="00E65160" w:rsidRDefault="009161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Spirit vinegar</w:t>
            </w:r>
          </w:p>
        </w:tc>
      </w:tr>
    </w:tbl>
    <w:p w14:paraId="2951CE1D" w14:textId="77777777" w:rsidR="00E65160" w:rsidRDefault="00E65160"/>
    <w:sectPr w:rsidR="00E65160">
      <w:pgSz w:w="16838" w:h="11906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3920C" w14:textId="77777777" w:rsidR="00543CE7" w:rsidRDefault="00543CE7">
      <w:pPr>
        <w:spacing w:after="0" w:line="240" w:lineRule="auto"/>
      </w:pPr>
      <w:r>
        <w:separator/>
      </w:r>
    </w:p>
  </w:endnote>
  <w:endnote w:type="continuationSeparator" w:id="0">
    <w:p w14:paraId="212B5CD5" w14:textId="77777777" w:rsidR="00543CE7" w:rsidRDefault="00543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B1D9F" w14:textId="77777777" w:rsidR="00543CE7" w:rsidRDefault="00543CE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72EF48F" w14:textId="77777777" w:rsidR="00543CE7" w:rsidRDefault="00543C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A18BA"/>
    <w:rsid w:val="000435B4"/>
    <w:rsid w:val="000562BC"/>
    <w:rsid w:val="00056B27"/>
    <w:rsid w:val="00075D65"/>
    <w:rsid w:val="00087993"/>
    <w:rsid w:val="002716E8"/>
    <w:rsid w:val="00297567"/>
    <w:rsid w:val="00297DFE"/>
    <w:rsid w:val="00310C73"/>
    <w:rsid w:val="00406A77"/>
    <w:rsid w:val="004A18BA"/>
    <w:rsid w:val="004D2A85"/>
    <w:rsid w:val="004F6E92"/>
    <w:rsid w:val="00543CE7"/>
    <w:rsid w:val="005660CE"/>
    <w:rsid w:val="005807BE"/>
    <w:rsid w:val="005A01D1"/>
    <w:rsid w:val="0077301A"/>
    <w:rsid w:val="007D5711"/>
    <w:rsid w:val="009161FB"/>
    <w:rsid w:val="009C6BF3"/>
    <w:rsid w:val="00A131A7"/>
    <w:rsid w:val="00A213B1"/>
    <w:rsid w:val="00A94A18"/>
    <w:rsid w:val="00B15FD9"/>
    <w:rsid w:val="00B505BB"/>
    <w:rsid w:val="00BC2F5E"/>
    <w:rsid w:val="00BD4DB6"/>
    <w:rsid w:val="00C351B1"/>
    <w:rsid w:val="00C575AC"/>
    <w:rsid w:val="00D14BBC"/>
    <w:rsid w:val="00DF295A"/>
    <w:rsid w:val="00E065D8"/>
    <w:rsid w:val="00E10664"/>
    <w:rsid w:val="00E22FDC"/>
    <w:rsid w:val="00E65160"/>
    <w:rsid w:val="00E6749F"/>
    <w:rsid w:val="00EA68CC"/>
    <w:rsid w:val="00EC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2755E"/>
  <w15:docId w15:val="{87CFEE9D-345B-432A-B217-763F5A52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39"/>
    <w:rsid w:val="00E65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65160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suckling</dc:creator>
  <dc:description/>
  <cp:lastModifiedBy>karen suckling</cp:lastModifiedBy>
  <cp:revision>37</cp:revision>
  <cp:lastPrinted>2026-08-03T07:04:00Z</cp:lastPrinted>
  <dcterms:created xsi:type="dcterms:W3CDTF">2026-10-13T10:42:00Z</dcterms:created>
  <dcterms:modified xsi:type="dcterms:W3CDTF">2026-10-13T12:54:00Z</dcterms:modified>
</cp:coreProperties>
</file>