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57CBA" w14:textId="77777777" w:rsidR="00631116" w:rsidRDefault="00631116" w:rsidP="00631116">
      <w:pPr>
        <w:jc w:val="center"/>
        <w:rPr>
          <w:rFonts w:asciiTheme="minorHAnsi" w:hAnsiTheme="minorHAnsi" w:cstheme="minorHAnsi"/>
          <w:b/>
          <w:i/>
          <w:iCs/>
          <w:color w:val="00B050"/>
          <w:u w:val="single"/>
        </w:rPr>
      </w:pPr>
      <w:r w:rsidRPr="006D34C5">
        <w:rPr>
          <w:rFonts w:asciiTheme="minorHAnsi" w:hAnsiTheme="minorHAnsi" w:cstheme="minorHAnsi"/>
          <w:b/>
          <w:i/>
          <w:iCs/>
          <w:color w:val="00B050"/>
          <w:u w:val="single"/>
        </w:rPr>
        <w:t>REGOLAMENTO INTERNO “CAMPING VILLAGE - IL POGGIO”</w:t>
      </w:r>
    </w:p>
    <w:p w14:paraId="77BEA99C" w14:textId="77777777" w:rsidR="00631116" w:rsidRPr="00A21512" w:rsidRDefault="00631116" w:rsidP="00631116">
      <w:pPr>
        <w:jc w:val="center"/>
        <w:rPr>
          <w:rFonts w:asciiTheme="minorHAnsi" w:hAnsiTheme="minorHAnsi" w:cstheme="minorHAnsi"/>
          <w:b/>
          <w:i/>
          <w:iCs/>
          <w:color w:val="00B050"/>
          <w:sz w:val="8"/>
          <w:szCs w:val="8"/>
          <w:u w:val="single"/>
        </w:rPr>
      </w:pPr>
    </w:p>
    <w:p w14:paraId="687DAECB" w14:textId="409579F1" w:rsidR="00631116" w:rsidRPr="006D34C5" w:rsidRDefault="00631116" w:rsidP="00631116">
      <w:pPr>
        <w:jc w:val="center"/>
        <w:rPr>
          <w:rStyle w:val="Enfasigrassetto"/>
          <w:rFonts w:asciiTheme="minorHAnsi" w:hAnsiTheme="minorHAnsi" w:cstheme="minorHAnsi"/>
          <w:i/>
          <w:iCs/>
          <w:color w:val="00B050"/>
          <w:u w:val="single"/>
          <w:bdr w:val="none" w:sz="0" w:space="0" w:color="auto" w:frame="1"/>
        </w:rPr>
      </w:pPr>
      <w:r w:rsidRPr="006D34C5">
        <w:rPr>
          <w:rStyle w:val="Enfasigrassetto"/>
          <w:rFonts w:asciiTheme="minorHAnsi" w:hAnsiTheme="minorHAnsi" w:cstheme="minorHAnsi"/>
          <w:i/>
          <w:iCs/>
          <w:color w:val="00B050"/>
          <w:u w:val="single"/>
          <w:bdr w:val="none" w:sz="0" w:space="0" w:color="auto" w:frame="1"/>
        </w:rPr>
        <w:t>CONDIZIONI DI PRENOTAZIONE E POLITICA DI CANCELLAZIONE</w:t>
      </w:r>
      <w:proofErr w:type="gramStart"/>
      <w:r>
        <w:rPr>
          <w:rStyle w:val="Enfasigrassetto"/>
          <w:rFonts w:asciiTheme="minorHAnsi" w:hAnsiTheme="minorHAnsi" w:cstheme="minorHAnsi"/>
          <w:i/>
          <w:iCs/>
          <w:color w:val="00B050"/>
          <w:u w:val="single"/>
          <w:bdr w:val="none" w:sz="0" w:space="0" w:color="auto" w:frame="1"/>
        </w:rPr>
        <w:t xml:space="preserve">   (</w:t>
      </w:r>
      <w:proofErr w:type="gramEnd"/>
      <w:r>
        <w:rPr>
          <w:rStyle w:val="Enfasigrassetto"/>
          <w:rFonts w:asciiTheme="minorHAnsi" w:hAnsiTheme="minorHAnsi" w:cstheme="minorHAnsi"/>
          <w:i/>
          <w:iCs/>
          <w:color w:val="00B050"/>
          <w:u w:val="single"/>
          <w:bdr w:val="none" w:sz="0" w:space="0" w:color="auto" w:frame="1"/>
        </w:rPr>
        <w:t xml:space="preserve">Agg. </w:t>
      </w:r>
      <w:proofErr w:type="gramStart"/>
      <w:r w:rsidR="00EA2E54">
        <w:rPr>
          <w:rStyle w:val="Enfasigrassetto"/>
          <w:rFonts w:asciiTheme="minorHAnsi" w:hAnsiTheme="minorHAnsi" w:cstheme="minorHAnsi"/>
          <w:i/>
          <w:iCs/>
          <w:color w:val="00B050"/>
          <w:u w:val="single"/>
          <w:bdr w:val="none" w:sz="0" w:space="0" w:color="auto" w:frame="1"/>
        </w:rPr>
        <w:t>Settembre</w:t>
      </w:r>
      <w:proofErr w:type="gramEnd"/>
      <w:r w:rsidR="00E64B80">
        <w:rPr>
          <w:rStyle w:val="Enfasigrassetto"/>
          <w:rFonts w:asciiTheme="minorHAnsi" w:hAnsiTheme="minorHAnsi" w:cstheme="minorHAnsi"/>
          <w:i/>
          <w:iCs/>
          <w:color w:val="00B050"/>
          <w:u w:val="single"/>
          <w:bdr w:val="none" w:sz="0" w:space="0" w:color="auto" w:frame="1"/>
        </w:rPr>
        <w:t xml:space="preserve"> 202</w:t>
      </w:r>
      <w:r w:rsidR="00EA2E54">
        <w:rPr>
          <w:rStyle w:val="Enfasigrassetto"/>
          <w:rFonts w:asciiTheme="minorHAnsi" w:hAnsiTheme="minorHAnsi" w:cstheme="minorHAnsi"/>
          <w:i/>
          <w:iCs/>
          <w:color w:val="00B050"/>
          <w:u w:val="single"/>
          <w:bdr w:val="none" w:sz="0" w:space="0" w:color="auto" w:frame="1"/>
        </w:rPr>
        <w:t>5</w:t>
      </w:r>
      <w:r>
        <w:rPr>
          <w:rStyle w:val="Enfasigrassetto"/>
          <w:rFonts w:asciiTheme="minorHAnsi" w:hAnsiTheme="minorHAnsi" w:cstheme="minorHAnsi"/>
          <w:i/>
          <w:iCs/>
          <w:color w:val="00B050"/>
          <w:u w:val="single"/>
          <w:bdr w:val="none" w:sz="0" w:space="0" w:color="auto" w:frame="1"/>
        </w:rPr>
        <w:t>)</w:t>
      </w:r>
    </w:p>
    <w:p w14:paraId="38A79BF4" w14:textId="77777777" w:rsidR="00631116" w:rsidRPr="006D34C5" w:rsidRDefault="00631116" w:rsidP="00631116">
      <w:pPr>
        <w:jc w:val="center"/>
        <w:rPr>
          <w:rStyle w:val="Enfasigrassetto"/>
          <w:rFonts w:asciiTheme="minorHAnsi" w:hAnsiTheme="minorHAnsi" w:cstheme="minorHAnsi"/>
          <w:i/>
          <w:iCs/>
          <w:color w:val="00B050"/>
          <w:u w:val="single"/>
          <w:bdr w:val="none" w:sz="0" w:space="0" w:color="auto" w:frame="1"/>
        </w:rPr>
      </w:pPr>
    </w:p>
    <w:p w14:paraId="1116C34C" w14:textId="77777777" w:rsidR="00631116" w:rsidRPr="006D34C5" w:rsidRDefault="00631116" w:rsidP="00631116">
      <w:pPr>
        <w:shd w:val="clear" w:color="auto" w:fill="FFFFFF"/>
        <w:jc w:val="both"/>
        <w:textAlignment w:val="baseline"/>
        <w:rPr>
          <w:rFonts w:asciiTheme="minorHAnsi" w:hAnsiTheme="minorHAnsi" w:cstheme="minorHAnsi"/>
          <w:i/>
          <w:iCs/>
        </w:rPr>
      </w:pP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Ogni prenotazione, dopo la sua conferma, ha valore di contratto secondo la vigente normativa italiana. Il contratto è vincolante per chi effettua la prenotazione e per tutti gli altri soggetti menzionati nella stessa, minorenni inclusi.</w:t>
      </w:r>
    </w:p>
    <w:p w14:paraId="314F046A" w14:textId="77777777" w:rsidR="00631116" w:rsidRPr="006D34C5" w:rsidRDefault="00631116" w:rsidP="00631116">
      <w:pPr>
        <w:shd w:val="clear" w:color="auto" w:fill="FFFFFF"/>
        <w:textAlignment w:val="baseline"/>
        <w:rPr>
          <w:rFonts w:asciiTheme="minorHAnsi" w:hAnsiTheme="minorHAnsi" w:cstheme="minorHAnsi"/>
          <w:i/>
          <w:iCs/>
        </w:rPr>
      </w:pPr>
    </w:p>
    <w:p w14:paraId="3F692D20" w14:textId="77777777" w:rsidR="00631116" w:rsidRPr="006D34C5" w:rsidRDefault="00631116" w:rsidP="00631116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i/>
          <w:iCs/>
          <w:u w:val="single"/>
          <w:bdr w:val="none" w:sz="0" w:space="0" w:color="auto" w:frame="1"/>
        </w:rPr>
      </w:pPr>
      <w:r w:rsidRPr="006D34C5">
        <w:rPr>
          <w:rFonts w:asciiTheme="minorHAnsi" w:hAnsiTheme="minorHAnsi" w:cstheme="minorHAnsi"/>
          <w:i/>
          <w:iCs/>
          <w:u w:val="single"/>
          <w:bdr w:val="none" w:sz="0" w:space="0" w:color="auto" w:frame="1"/>
        </w:rPr>
        <w:t>Prenotazione</w:t>
      </w:r>
    </w:p>
    <w:p w14:paraId="40F4FD91" w14:textId="77777777" w:rsidR="00631116" w:rsidRPr="006D34C5" w:rsidRDefault="00631116" w:rsidP="00631116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i/>
          <w:iCs/>
          <w:u w:val="single"/>
        </w:rPr>
      </w:pPr>
    </w:p>
    <w:p w14:paraId="33DBE293" w14:textId="72A6C0FF" w:rsidR="00834C33" w:rsidRDefault="00834C33" w:rsidP="00631116">
      <w:pPr>
        <w:shd w:val="clear" w:color="auto" w:fill="FFFFFF"/>
        <w:jc w:val="both"/>
        <w:textAlignment w:val="baseline"/>
        <w:rPr>
          <w:rStyle w:val="txtp"/>
          <w:rFonts w:asciiTheme="minorHAnsi" w:hAnsiTheme="minorHAnsi" w:cstheme="minorHAnsi"/>
          <w:i/>
          <w:iCs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>•</w:t>
      </w:r>
      <w:r>
        <w:rPr>
          <w:rStyle w:val="txtp"/>
          <w:rFonts w:asciiTheme="minorHAnsi" w:hAnsiTheme="minorHAnsi" w:cstheme="minorHAnsi"/>
          <w:i/>
          <w:iCs/>
        </w:rPr>
        <w:t xml:space="preserve"> </w:t>
      </w:r>
      <w:r w:rsidR="001F7B3F">
        <w:rPr>
          <w:rStyle w:val="txtp"/>
          <w:rFonts w:asciiTheme="minorHAnsi" w:hAnsiTheme="minorHAnsi" w:cstheme="minorHAnsi"/>
          <w:i/>
          <w:iCs/>
        </w:rPr>
        <w:t xml:space="preserve">Per permetterci di </w:t>
      </w:r>
      <w:proofErr w:type="spellStart"/>
      <w:r w:rsidR="001F7B3F">
        <w:rPr>
          <w:rStyle w:val="txtp"/>
          <w:rFonts w:asciiTheme="minorHAnsi" w:hAnsiTheme="minorHAnsi" w:cstheme="minorHAnsi"/>
          <w:i/>
          <w:iCs/>
        </w:rPr>
        <w:t>offrirVi</w:t>
      </w:r>
      <w:proofErr w:type="spellEnd"/>
      <w:r w:rsidR="001F7B3F">
        <w:rPr>
          <w:rStyle w:val="txtp"/>
          <w:rFonts w:asciiTheme="minorHAnsi" w:hAnsiTheme="minorHAnsi" w:cstheme="minorHAnsi"/>
          <w:i/>
          <w:iCs/>
        </w:rPr>
        <w:t xml:space="preserve"> il miglior servizio,</w:t>
      </w:r>
      <w:r w:rsidR="00AA48D8">
        <w:rPr>
          <w:rStyle w:val="txtp"/>
          <w:rFonts w:asciiTheme="minorHAnsi" w:hAnsiTheme="minorHAnsi" w:cstheme="minorHAnsi"/>
          <w:i/>
          <w:iCs/>
        </w:rPr>
        <w:t xml:space="preserve"> </w:t>
      </w:r>
      <w:r w:rsidR="0054295E">
        <w:rPr>
          <w:rStyle w:val="txtp"/>
          <w:rFonts w:asciiTheme="minorHAnsi" w:hAnsiTheme="minorHAnsi" w:cstheme="minorHAnsi"/>
          <w:i/>
          <w:iCs/>
        </w:rPr>
        <w:t>per i bungalow,</w:t>
      </w:r>
      <w:r w:rsidR="001F7B3F">
        <w:rPr>
          <w:rStyle w:val="txtp"/>
          <w:rFonts w:asciiTheme="minorHAnsi" w:hAnsiTheme="minorHAnsi" w:cstheme="minorHAnsi"/>
          <w:i/>
          <w:iCs/>
        </w:rPr>
        <w:t xml:space="preserve"> la prenotazione </w:t>
      </w:r>
      <w:r w:rsidR="009139D1">
        <w:rPr>
          <w:rStyle w:val="txtp"/>
          <w:rFonts w:asciiTheme="minorHAnsi" w:hAnsiTheme="minorHAnsi" w:cstheme="minorHAnsi"/>
          <w:i/>
          <w:iCs/>
        </w:rPr>
        <w:t xml:space="preserve">è sempre </w:t>
      </w:r>
      <w:r w:rsidR="00565A3B">
        <w:rPr>
          <w:rStyle w:val="txtp"/>
          <w:rFonts w:asciiTheme="minorHAnsi" w:hAnsiTheme="minorHAnsi" w:cstheme="minorHAnsi"/>
          <w:i/>
          <w:iCs/>
        </w:rPr>
        <w:t>obbligatoria.</w:t>
      </w:r>
    </w:p>
    <w:p w14:paraId="6EBD0608" w14:textId="5F348994" w:rsidR="005C0E43" w:rsidRDefault="00963CA2" w:rsidP="00963CA2">
      <w:pPr>
        <w:shd w:val="clear" w:color="auto" w:fill="FFFFFF"/>
        <w:jc w:val="both"/>
        <w:textAlignment w:val="baseline"/>
        <w:rPr>
          <w:rStyle w:val="txtp"/>
          <w:rFonts w:asciiTheme="minorHAnsi" w:hAnsiTheme="minorHAnsi" w:cstheme="minorHAnsi"/>
          <w:i/>
          <w:iCs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>•</w:t>
      </w:r>
      <w:r>
        <w:rPr>
          <w:rStyle w:val="txtp"/>
          <w:rFonts w:asciiTheme="minorHAnsi" w:hAnsiTheme="minorHAnsi" w:cstheme="minorHAnsi"/>
          <w:i/>
          <w:iCs/>
        </w:rPr>
        <w:t xml:space="preserve"> </w:t>
      </w:r>
      <w:r w:rsidR="00FD1274" w:rsidRPr="00963CA2">
        <w:rPr>
          <w:rStyle w:val="txtp"/>
          <w:rFonts w:asciiTheme="minorHAnsi" w:hAnsiTheme="minorHAnsi" w:cstheme="minorHAnsi"/>
          <w:i/>
          <w:iCs/>
        </w:rPr>
        <w:t>Ne</w:t>
      </w:r>
      <w:r>
        <w:rPr>
          <w:rStyle w:val="txtp"/>
          <w:rFonts w:asciiTheme="minorHAnsi" w:hAnsiTheme="minorHAnsi" w:cstheme="minorHAnsi"/>
          <w:i/>
          <w:iCs/>
        </w:rPr>
        <w:t>l</w:t>
      </w:r>
      <w:r w:rsidR="00FD1274" w:rsidRPr="00963CA2">
        <w:rPr>
          <w:rStyle w:val="txtp"/>
          <w:rFonts w:asciiTheme="minorHAnsi" w:hAnsiTheme="minorHAnsi" w:cstheme="minorHAnsi"/>
          <w:i/>
          <w:iCs/>
        </w:rPr>
        <w:t xml:space="preserve"> mes</w:t>
      </w:r>
      <w:r>
        <w:rPr>
          <w:rStyle w:val="txtp"/>
          <w:rFonts w:asciiTheme="minorHAnsi" w:hAnsiTheme="minorHAnsi" w:cstheme="minorHAnsi"/>
          <w:i/>
          <w:iCs/>
        </w:rPr>
        <w:t>e</w:t>
      </w:r>
      <w:r w:rsidR="00FD1274" w:rsidRPr="00963CA2">
        <w:rPr>
          <w:rStyle w:val="txtp"/>
          <w:rFonts w:asciiTheme="minorHAnsi" w:hAnsiTheme="minorHAnsi" w:cstheme="minorHAnsi"/>
          <w:i/>
          <w:iCs/>
        </w:rPr>
        <w:t xml:space="preserve"> di </w:t>
      </w:r>
      <w:proofErr w:type="gramStart"/>
      <w:r w:rsidR="00FD1274" w:rsidRPr="00963CA2">
        <w:rPr>
          <w:rStyle w:val="txtp"/>
          <w:rFonts w:asciiTheme="minorHAnsi" w:hAnsiTheme="minorHAnsi" w:cstheme="minorHAnsi"/>
          <w:i/>
          <w:iCs/>
        </w:rPr>
        <w:t>Luglio</w:t>
      </w:r>
      <w:proofErr w:type="gramEnd"/>
      <w:r w:rsidR="00FD1274" w:rsidRPr="00963CA2">
        <w:rPr>
          <w:rStyle w:val="txtp"/>
          <w:rFonts w:asciiTheme="minorHAnsi" w:hAnsiTheme="minorHAnsi" w:cstheme="minorHAnsi"/>
          <w:i/>
          <w:iCs/>
        </w:rPr>
        <w:t xml:space="preserve">, l’affitto dei </w:t>
      </w:r>
      <w:r w:rsidR="005D6DAF" w:rsidRPr="00963CA2">
        <w:rPr>
          <w:rStyle w:val="txtp"/>
          <w:rFonts w:asciiTheme="minorHAnsi" w:hAnsiTheme="minorHAnsi" w:cstheme="minorHAnsi"/>
          <w:i/>
          <w:iCs/>
        </w:rPr>
        <w:t>Bungalow</w:t>
      </w:r>
      <w:r w:rsidR="00FD1274" w:rsidRPr="00963CA2">
        <w:rPr>
          <w:rStyle w:val="txtp"/>
          <w:rFonts w:asciiTheme="minorHAnsi" w:hAnsiTheme="minorHAnsi" w:cstheme="minorHAnsi"/>
          <w:i/>
          <w:iCs/>
        </w:rPr>
        <w:t xml:space="preserve"> è </w:t>
      </w:r>
      <w:r w:rsidR="00E64B80" w:rsidRPr="00963CA2">
        <w:rPr>
          <w:rStyle w:val="txtp"/>
          <w:rFonts w:asciiTheme="minorHAnsi" w:hAnsiTheme="minorHAnsi" w:cstheme="minorHAnsi"/>
          <w:i/>
          <w:iCs/>
        </w:rPr>
        <w:t xml:space="preserve">minimo </w:t>
      </w:r>
      <w:r w:rsidR="00C71AB0" w:rsidRPr="00963CA2">
        <w:rPr>
          <w:rStyle w:val="txtp"/>
          <w:rFonts w:asciiTheme="minorHAnsi" w:hAnsiTheme="minorHAnsi" w:cstheme="minorHAnsi"/>
          <w:i/>
          <w:iCs/>
        </w:rPr>
        <w:t>settimanale</w:t>
      </w:r>
      <w:r w:rsidR="00FD1274" w:rsidRPr="00963CA2">
        <w:rPr>
          <w:rStyle w:val="txtp"/>
          <w:rFonts w:asciiTheme="minorHAnsi" w:hAnsiTheme="minorHAnsi" w:cstheme="minorHAnsi"/>
          <w:i/>
          <w:iCs/>
        </w:rPr>
        <w:t>.</w:t>
      </w:r>
    </w:p>
    <w:p w14:paraId="0C7DC6BE" w14:textId="24D68B8B" w:rsidR="003B3FFE" w:rsidRPr="00963CA2" w:rsidRDefault="003B3FFE" w:rsidP="00963CA2">
      <w:pPr>
        <w:shd w:val="clear" w:color="auto" w:fill="FFFFFF"/>
        <w:jc w:val="both"/>
        <w:textAlignment w:val="baseline"/>
        <w:rPr>
          <w:rStyle w:val="txtp"/>
          <w:rFonts w:asciiTheme="minorHAnsi" w:hAnsiTheme="minorHAnsi" w:cstheme="minorHAnsi"/>
          <w:i/>
          <w:iCs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>•</w:t>
      </w:r>
      <w:r>
        <w:rPr>
          <w:rStyle w:val="txtp"/>
          <w:rFonts w:asciiTheme="minorHAnsi" w:hAnsiTheme="minorHAnsi" w:cstheme="minorHAnsi"/>
          <w:i/>
          <w:iCs/>
        </w:rPr>
        <w:t xml:space="preserve"> </w:t>
      </w:r>
      <w:r w:rsidRPr="00963CA2">
        <w:rPr>
          <w:rStyle w:val="txtp"/>
          <w:rFonts w:asciiTheme="minorHAnsi" w:hAnsiTheme="minorHAnsi" w:cstheme="minorHAnsi"/>
          <w:i/>
          <w:iCs/>
        </w:rPr>
        <w:t>Ne</w:t>
      </w:r>
      <w:r>
        <w:rPr>
          <w:rStyle w:val="txtp"/>
          <w:rFonts w:asciiTheme="minorHAnsi" w:hAnsiTheme="minorHAnsi" w:cstheme="minorHAnsi"/>
          <w:i/>
          <w:iCs/>
        </w:rPr>
        <w:t>l</w:t>
      </w:r>
      <w:r w:rsidRPr="00963CA2">
        <w:rPr>
          <w:rStyle w:val="txtp"/>
          <w:rFonts w:asciiTheme="minorHAnsi" w:hAnsiTheme="minorHAnsi" w:cstheme="minorHAnsi"/>
          <w:i/>
          <w:iCs/>
        </w:rPr>
        <w:t xml:space="preserve"> mes</w:t>
      </w:r>
      <w:r>
        <w:rPr>
          <w:rStyle w:val="txtp"/>
          <w:rFonts w:asciiTheme="minorHAnsi" w:hAnsiTheme="minorHAnsi" w:cstheme="minorHAnsi"/>
          <w:i/>
          <w:iCs/>
        </w:rPr>
        <w:t>e</w:t>
      </w:r>
      <w:r w:rsidRPr="00963CA2">
        <w:rPr>
          <w:rStyle w:val="txtp"/>
          <w:rFonts w:asciiTheme="minorHAnsi" w:hAnsiTheme="minorHAnsi" w:cstheme="minorHAnsi"/>
          <w:i/>
          <w:iCs/>
        </w:rPr>
        <w:t xml:space="preserve"> di </w:t>
      </w:r>
      <w:proofErr w:type="gramStart"/>
      <w:r>
        <w:rPr>
          <w:rStyle w:val="txtp"/>
          <w:rFonts w:asciiTheme="minorHAnsi" w:hAnsiTheme="minorHAnsi" w:cstheme="minorHAnsi"/>
          <w:i/>
          <w:iCs/>
        </w:rPr>
        <w:t>Agosto</w:t>
      </w:r>
      <w:proofErr w:type="gramEnd"/>
      <w:r w:rsidRPr="00963CA2">
        <w:rPr>
          <w:rStyle w:val="txtp"/>
          <w:rFonts w:asciiTheme="minorHAnsi" w:hAnsiTheme="minorHAnsi" w:cstheme="minorHAnsi"/>
          <w:i/>
          <w:iCs/>
        </w:rPr>
        <w:t xml:space="preserve">, l’affitto dei Bungalow è minimo </w:t>
      </w:r>
      <w:r>
        <w:rPr>
          <w:rStyle w:val="txtp"/>
          <w:rFonts w:asciiTheme="minorHAnsi" w:hAnsiTheme="minorHAnsi" w:cstheme="minorHAnsi"/>
          <w:i/>
          <w:iCs/>
        </w:rPr>
        <w:t>quindicinale</w:t>
      </w:r>
      <w:r w:rsidRPr="00963CA2">
        <w:rPr>
          <w:rStyle w:val="txtp"/>
          <w:rFonts w:asciiTheme="minorHAnsi" w:hAnsiTheme="minorHAnsi" w:cstheme="minorHAnsi"/>
          <w:i/>
          <w:iCs/>
        </w:rPr>
        <w:t>.</w:t>
      </w:r>
    </w:p>
    <w:p w14:paraId="55E1B3A0" w14:textId="2BB4FA4A" w:rsidR="00A82D60" w:rsidRDefault="00631116" w:rsidP="00631116">
      <w:pPr>
        <w:shd w:val="clear" w:color="auto" w:fill="FFFFFF"/>
        <w:jc w:val="both"/>
        <w:textAlignment w:val="baseline"/>
        <w:rPr>
          <w:rStyle w:val="txtp"/>
          <w:rFonts w:asciiTheme="minorHAnsi" w:hAnsiTheme="minorHAnsi" w:cstheme="minorHAnsi"/>
          <w:i/>
          <w:iCs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 xml:space="preserve">• </w:t>
      </w:r>
      <w:r w:rsidR="00012A3A">
        <w:rPr>
          <w:rStyle w:val="txtp"/>
          <w:rFonts w:asciiTheme="minorHAnsi" w:hAnsiTheme="minorHAnsi" w:cstheme="minorHAnsi"/>
          <w:i/>
          <w:iCs/>
        </w:rPr>
        <w:t>L</w:t>
      </w:r>
      <w:r w:rsidR="002471E1">
        <w:rPr>
          <w:rStyle w:val="txtp"/>
          <w:rFonts w:asciiTheme="minorHAnsi" w:hAnsiTheme="minorHAnsi" w:cstheme="minorHAnsi"/>
          <w:i/>
          <w:iCs/>
        </w:rPr>
        <w:t>a prenotazione può essere di tipo</w:t>
      </w:r>
      <w:r w:rsidR="0019389B">
        <w:rPr>
          <w:rStyle w:val="txtp"/>
          <w:rFonts w:asciiTheme="minorHAnsi" w:hAnsiTheme="minorHAnsi" w:cstheme="minorHAnsi"/>
          <w:i/>
          <w:iCs/>
        </w:rPr>
        <w:t xml:space="preserve"> “STANDARD”</w:t>
      </w:r>
      <w:r w:rsidR="00E64B80">
        <w:rPr>
          <w:rStyle w:val="txtp"/>
          <w:rFonts w:asciiTheme="minorHAnsi" w:hAnsiTheme="minorHAnsi" w:cstheme="minorHAnsi"/>
          <w:i/>
          <w:iCs/>
        </w:rPr>
        <w:t xml:space="preserve"> (STD)</w:t>
      </w:r>
      <w:r w:rsidR="0019389B">
        <w:rPr>
          <w:rStyle w:val="txtp"/>
          <w:rFonts w:asciiTheme="minorHAnsi" w:hAnsiTheme="minorHAnsi" w:cstheme="minorHAnsi"/>
          <w:i/>
          <w:iCs/>
        </w:rPr>
        <w:t xml:space="preserve"> o “PROMOZIONALE”</w:t>
      </w:r>
      <w:r w:rsidR="00E64B80">
        <w:rPr>
          <w:rStyle w:val="txtp"/>
          <w:rFonts w:asciiTheme="minorHAnsi" w:hAnsiTheme="minorHAnsi" w:cstheme="minorHAnsi"/>
          <w:i/>
          <w:iCs/>
        </w:rPr>
        <w:t xml:space="preserve"> (PROMO)</w:t>
      </w:r>
      <w:r w:rsidR="00565A3B">
        <w:rPr>
          <w:rStyle w:val="txtp"/>
          <w:rFonts w:asciiTheme="minorHAnsi" w:hAnsiTheme="minorHAnsi" w:cstheme="minorHAnsi"/>
          <w:i/>
          <w:iCs/>
        </w:rPr>
        <w:t>, vedi listino in vigore</w:t>
      </w:r>
      <w:r w:rsidR="0019389B">
        <w:rPr>
          <w:rStyle w:val="txtp"/>
          <w:rFonts w:asciiTheme="minorHAnsi" w:hAnsiTheme="minorHAnsi" w:cstheme="minorHAnsi"/>
          <w:i/>
          <w:iCs/>
        </w:rPr>
        <w:t xml:space="preserve">. </w:t>
      </w:r>
    </w:p>
    <w:p w14:paraId="71100501" w14:textId="77777777" w:rsidR="00E12F4E" w:rsidRDefault="00A82D60" w:rsidP="00631116">
      <w:pPr>
        <w:shd w:val="clear" w:color="auto" w:fill="FFFFFF"/>
        <w:jc w:val="both"/>
        <w:textAlignment w:val="baseline"/>
        <w:rPr>
          <w:rFonts w:asciiTheme="minorHAnsi" w:hAnsiTheme="minorHAnsi" w:cstheme="minorHAnsi"/>
          <w:i/>
          <w:iCs/>
          <w:bdr w:val="none" w:sz="0" w:space="0" w:color="auto" w:frame="1"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>•</w:t>
      </w:r>
      <w:r>
        <w:rPr>
          <w:rStyle w:val="txtp"/>
          <w:rFonts w:asciiTheme="minorHAnsi" w:hAnsiTheme="minorHAnsi" w:cstheme="minorHAnsi"/>
          <w:i/>
          <w:iCs/>
        </w:rPr>
        <w:t xml:space="preserve"> 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È possibile inviare una richiesta di preventivo dal nostro sito, www.campingvillageilpoggio.it, o </w:t>
      </w:r>
      <w:r w:rsidR="00676049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direttamente all’indirizzo </w:t>
      </w:r>
      <w:r w:rsidR="000E78C4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e-mail</w:t>
      </w:r>
      <w:r w:rsidR="000E78C4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: </w:t>
      </w:r>
      <w:r w:rsidR="000E78C4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prenotazioni@campingvillageilpoggio.it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; a seguito della richiesta vi verrà inviata un’offerta (non vincolante). </w:t>
      </w:r>
    </w:p>
    <w:p w14:paraId="11B06E75" w14:textId="67973CE3" w:rsidR="00631116" w:rsidRPr="006D34C5" w:rsidRDefault="00E12F4E" w:rsidP="00631116">
      <w:pPr>
        <w:shd w:val="clear" w:color="auto" w:fill="FFFFFF"/>
        <w:jc w:val="both"/>
        <w:textAlignment w:val="baseline"/>
        <w:rPr>
          <w:rFonts w:asciiTheme="minorHAnsi" w:hAnsiTheme="minorHAnsi" w:cstheme="minorHAnsi"/>
          <w:i/>
          <w:iCs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>•</w:t>
      </w:r>
      <w:r>
        <w:rPr>
          <w:rStyle w:val="txtp"/>
          <w:rFonts w:asciiTheme="minorHAnsi" w:hAnsiTheme="minorHAnsi" w:cstheme="minorHAnsi"/>
          <w:i/>
          <w:iCs/>
        </w:rPr>
        <w:t xml:space="preserve"> 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La prenotazione è da considerarsi confermata</w:t>
      </w:r>
      <w:r w:rsidR="0078545F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dopo nostra comunicazione scritta </w:t>
      </w:r>
      <w:r w:rsidR="00137C6C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a convalida dell’offerta precedentemente inviata, 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e </w:t>
      </w:r>
      <w:r w:rsidR="0078545F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solo 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dopo il versamento della caparra</w:t>
      </w:r>
      <w:r w:rsidR="00A12577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indicata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, da effettuarsi entro </w:t>
      </w:r>
      <w:proofErr w:type="gramStart"/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3</w:t>
      </w:r>
      <w:proofErr w:type="gramEnd"/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giorni dalla nostra </w:t>
      </w:r>
      <w:r w:rsidR="006A4D42">
        <w:rPr>
          <w:rFonts w:asciiTheme="minorHAnsi" w:hAnsiTheme="minorHAnsi" w:cstheme="minorHAnsi"/>
          <w:i/>
          <w:iCs/>
          <w:bdr w:val="none" w:sz="0" w:space="0" w:color="auto" w:frame="1"/>
        </w:rPr>
        <w:t>comuni</w:t>
      </w:r>
      <w:r w:rsidR="00536E2F">
        <w:rPr>
          <w:rFonts w:asciiTheme="minorHAnsi" w:hAnsiTheme="minorHAnsi" w:cstheme="minorHAnsi"/>
          <w:i/>
          <w:iCs/>
          <w:bdr w:val="none" w:sz="0" w:space="0" w:color="auto" w:frame="1"/>
        </w:rPr>
        <w:t>cazione</w:t>
      </w:r>
      <w:r w:rsidR="00F5461E">
        <w:rPr>
          <w:rFonts w:asciiTheme="minorHAnsi" w:hAnsiTheme="minorHAnsi" w:cstheme="minorHAnsi"/>
          <w:i/>
          <w:iCs/>
          <w:bdr w:val="none" w:sz="0" w:space="0" w:color="auto" w:frame="1"/>
        </w:rPr>
        <w:t>, nella percentuale relativa al tipo di prenotazione</w:t>
      </w:r>
      <w:r w:rsidR="00A12577">
        <w:rPr>
          <w:rFonts w:asciiTheme="minorHAnsi" w:hAnsiTheme="minorHAnsi" w:cstheme="minorHAnsi"/>
          <w:i/>
          <w:iCs/>
          <w:bdr w:val="none" w:sz="0" w:space="0" w:color="auto" w:frame="1"/>
        </w:rPr>
        <w:t>.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Se il pagamento non viene effettuato nei tempi richiesti, la </w:t>
      </w:r>
      <w:r w:rsidR="00565A3B">
        <w:rPr>
          <w:rFonts w:asciiTheme="minorHAnsi" w:hAnsiTheme="minorHAnsi" w:cstheme="minorHAnsi"/>
          <w:i/>
          <w:iCs/>
          <w:bdr w:val="none" w:sz="0" w:space="0" w:color="auto" w:frame="1"/>
        </w:rPr>
        <w:t>nostra offerta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è da intendersi come nulla.</w:t>
      </w:r>
    </w:p>
    <w:p w14:paraId="6FE75BCC" w14:textId="7A76FB3B" w:rsidR="00C50114" w:rsidRPr="006D34C5" w:rsidRDefault="00C50114" w:rsidP="00C50114">
      <w:pPr>
        <w:shd w:val="clear" w:color="auto" w:fill="FFFFFF"/>
        <w:jc w:val="both"/>
        <w:textAlignment w:val="baseline"/>
        <w:rPr>
          <w:rFonts w:asciiTheme="minorHAnsi" w:hAnsiTheme="minorHAnsi" w:cstheme="minorHAnsi"/>
          <w:i/>
          <w:iCs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>•</w:t>
      </w:r>
      <w:r>
        <w:rPr>
          <w:rStyle w:val="txtp"/>
          <w:rFonts w:asciiTheme="minorHAnsi" w:hAnsiTheme="minorHAnsi" w:cstheme="minorHAnsi"/>
          <w:i/>
          <w:iCs/>
        </w:rPr>
        <w:t xml:space="preserve"> </w:t>
      </w: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L</w:t>
      </w:r>
      <w:r>
        <w:rPr>
          <w:rFonts w:asciiTheme="minorHAnsi" w:hAnsiTheme="minorHAnsi" w:cstheme="minorHAnsi"/>
          <w:i/>
          <w:iCs/>
          <w:bdr w:val="none" w:sz="0" w:space="0" w:color="auto" w:frame="1"/>
        </w:rPr>
        <w:t>’invio della caparra confirmatoria,</w:t>
      </w: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implica l’accettazione dei nostri “termini di cancellazione e deposito”</w:t>
      </w:r>
      <w:r>
        <w:rPr>
          <w:rFonts w:asciiTheme="minorHAnsi" w:hAnsiTheme="minorHAnsi" w:cstheme="minorHAnsi"/>
          <w:i/>
          <w:iCs/>
          <w:bdr w:val="none" w:sz="0" w:space="0" w:color="auto" w:frame="1"/>
        </w:rPr>
        <w:t>, sottoindicati</w:t>
      </w: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. Le chiediamo gentilmente di controllare l’esattezza dei dati di suddetta conferma e di comunicarci al più presto ogni eventuale anomalia. Si declina ogni responsabilità per eventuali inesattezze non comunicate.</w:t>
      </w:r>
    </w:p>
    <w:p w14:paraId="388A3C9F" w14:textId="0D9B67F6" w:rsidR="00631116" w:rsidRPr="006D34C5" w:rsidRDefault="00513396" w:rsidP="00631116">
      <w:pPr>
        <w:shd w:val="clear" w:color="auto" w:fill="FFFFFF"/>
        <w:jc w:val="both"/>
        <w:textAlignment w:val="baseline"/>
        <w:rPr>
          <w:rFonts w:asciiTheme="minorHAnsi" w:hAnsiTheme="minorHAnsi" w:cstheme="minorHAnsi"/>
          <w:i/>
          <w:iCs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>•</w:t>
      </w:r>
      <w:r>
        <w:rPr>
          <w:rStyle w:val="txtp"/>
          <w:rFonts w:asciiTheme="minorHAnsi" w:hAnsiTheme="minorHAnsi" w:cstheme="minorHAnsi"/>
          <w:i/>
          <w:iCs/>
        </w:rPr>
        <w:t xml:space="preserve"> 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La prenotazione diviene vincolante per il “Camping Village – Il Poggio”, solo al momento della ricezione della caparra confirmatoria. A que</w:t>
      </w:r>
      <w:r w:rsidR="00C50114">
        <w:rPr>
          <w:rFonts w:asciiTheme="minorHAnsi" w:hAnsiTheme="minorHAnsi" w:cstheme="minorHAnsi"/>
          <w:i/>
          <w:iCs/>
          <w:bdr w:val="none" w:sz="0" w:space="0" w:color="auto" w:frame="1"/>
        </w:rPr>
        <w:t>sto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punto </w:t>
      </w:r>
      <w:r w:rsidR="00C50114">
        <w:rPr>
          <w:rFonts w:asciiTheme="minorHAnsi" w:hAnsiTheme="minorHAnsi" w:cstheme="minorHAnsi"/>
          <w:i/>
          <w:iCs/>
          <w:bdr w:val="none" w:sz="0" w:space="0" w:color="auto" w:frame="1"/>
        </w:rPr>
        <w:t>la Direzione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</w:t>
      </w:r>
      <w:r w:rsidR="00C50114">
        <w:rPr>
          <w:rFonts w:asciiTheme="minorHAnsi" w:hAnsiTheme="minorHAnsi" w:cstheme="minorHAnsi"/>
          <w:i/>
          <w:iCs/>
          <w:bdr w:val="none" w:sz="0" w:space="0" w:color="auto" w:frame="1"/>
        </w:rPr>
        <w:t>invierà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al cliente, una e-mail</w:t>
      </w:r>
      <w:r w:rsidR="00C50114">
        <w:rPr>
          <w:rFonts w:asciiTheme="minorHAnsi" w:hAnsiTheme="minorHAnsi" w:cstheme="minorHAnsi"/>
          <w:i/>
          <w:iCs/>
          <w:bdr w:val="none" w:sz="0" w:space="0" w:color="auto" w:frame="1"/>
        </w:rPr>
        <w:t>,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con</w:t>
      </w:r>
      <w:r w:rsidR="00631116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in </w:t>
      </w:r>
      <w:r w:rsidR="00DF1BFD">
        <w:rPr>
          <w:rFonts w:asciiTheme="minorHAnsi" w:hAnsiTheme="minorHAnsi" w:cstheme="minorHAnsi"/>
          <w:i/>
          <w:iCs/>
          <w:bdr w:val="none" w:sz="0" w:space="0" w:color="auto" w:frame="1"/>
        </w:rPr>
        <w:t>allegato</w:t>
      </w:r>
      <w:r w:rsidR="00C50114">
        <w:rPr>
          <w:rFonts w:asciiTheme="minorHAnsi" w:hAnsiTheme="minorHAnsi" w:cstheme="minorHAnsi"/>
          <w:i/>
          <w:iCs/>
          <w:bdr w:val="none" w:sz="0" w:space="0" w:color="auto" w:frame="1"/>
        </w:rPr>
        <w:t>:</w:t>
      </w:r>
      <w:r w:rsidR="00DF1BFD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</w:t>
      </w:r>
      <w:r w:rsidR="00866134">
        <w:rPr>
          <w:rFonts w:asciiTheme="minorHAnsi" w:hAnsiTheme="minorHAnsi" w:cstheme="minorHAnsi"/>
          <w:i/>
          <w:iCs/>
          <w:bdr w:val="none" w:sz="0" w:space="0" w:color="auto" w:frame="1"/>
        </w:rPr>
        <w:t>il Contratto di Locazione Temporanea</w:t>
      </w:r>
      <w:r w:rsidR="00565A3B">
        <w:rPr>
          <w:rFonts w:asciiTheme="minorHAnsi" w:hAnsiTheme="minorHAnsi" w:cstheme="minorHAnsi"/>
          <w:i/>
          <w:iCs/>
          <w:bdr w:val="none" w:sz="0" w:space="0" w:color="auto" w:frame="1"/>
        </w:rPr>
        <w:t>,</w:t>
      </w:r>
      <w:r w:rsidR="00866134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da compilare e consegnare all’atto dell’arrivo</w:t>
      </w:r>
      <w:r w:rsidR="0078545F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(solo nel caso di affitto di un </w:t>
      </w:r>
      <w:r w:rsidR="005D6DAF">
        <w:rPr>
          <w:rFonts w:asciiTheme="minorHAnsi" w:hAnsiTheme="minorHAnsi" w:cstheme="minorHAnsi"/>
          <w:i/>
          <w:iCs/>
          <w:bdr w:val="none" w:sz="0" w:space="0" w:color="auto" w:frame="1"/>
        </w:rPr>
        <w:t>Bungalow</w:t>
      </w:r>
      <w:r w:rsidR="0078545F">
        <w:rPr>
          <w:rFonts w:asciiTheme="minorHAnsi" w:hAnsiTheme="minorHAnsi" w:cstheme="minorHAnsi"/>
          <w:i/>
          <w:iCs/>
          <w:bdr w:val="none" w:sz="0" w:space="0" w:color="auto" w:frame="1"/>
        </w:rPr>
        <w:t>)</w:t>
      </w:r>
      <w:r w:rsidR="00C50114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, </w:t>
      </w:r>
      <w:r w:rsidR="00866134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e </w:t>
      </w:r>
      <w:r w:rsidR="00C50114">
        <w:rPr>
          <w:rFonts w:asciiTheme="minorHAnsi" w:hAnsiTheme="minorHAnsi" w:cstheme="minorHAnsi"/>
          <w:i/>
          <w:iCs/>
          <w:bdr w:val="none" w:sz="0" w:space="0" w:color="auto" w:frame="1"/>
        </w:rPr>
        <w:t>la copia d</w:t>
      </w:r>
      <w:r w:rsidR="00CC2D64">
        <w:rPr>
          <w:rFonts w:asciiTheme="minorHAnsi" w:hAnsiTheme="minorHAnsi" w:cstheme="minorHAnsi"/>
          <w:i/>
          <w:iCs/>
          <w:bdr w:val="none" w:sz="0" w:space="0" w:color="auto" w:frame="1"/>
        </w:rPr>
        <w:t>ello scontrino</w:t>
      </w:r>
      <w:r w:rsidR="00C50114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per l’importo versato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.</w:t>
      </w:r>
    </w:p>
    <w:p w14:paraId="1D8FD66D" w14:textId="361CF290" w:rsidR="00631116" w:rsidRPr="006D34C5" w:rsidRDefault="00513396" w:rsidP="00631116">
      <w:pPr>
        <w:shd w:val="clear" w:color="auto" w:fill="FFFFFF"/>
        <w:jc w:val="both"/>
        <w:textAlignment w:val="baseline"/>
        <w:rPr>
          <w:rFonts w:asciiTheme="minorHAnsi" w:hAnsiTheme="minorHAnsi" w:cstheme="minorHAnsi"/>
          <w:i/>
          <w:iCs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>•</w:t>
      </w:r>
      <w:r>
        <w:rPr>
          <w:rStyle w:val="txtp"/>
          <w:rFonts w:asciiTheme="minorHAnsi" w:hAnsiTheme="minorHAnsi" w:cstheme="minorHAnsi"/>
          <w:i/>
          <w:iCs/>
        </w:rPr>
        <w:t xml:space="preserve"> 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All’arrivo è obbligatorio presentare </w:t>
      </w:r>
      <w:r w:rsidR="00C50114">
        <w:rPr>
          <w:rFonts w:asciiTheme="minorHAnsi" w:hAnsiTheme="minorHAnsi" w:cstheme="minorHAnsi"/>
          <w:i/>
          <w:iCs/>
          <w:bdr w:val="none" w:sz="0" w:space="0" w:color="auto" w:frame="1"/>
        </w:rPr>
        <w:t>il Contratto di Locazione Temporanea</w:t>
      </w:r>
      <w:r w:rsidR="0078545F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</w:t>
      </w:r>
      <w:r w:rsidR="00565A3B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compilato </w:t>
      </w:r>
      <w:r w:rsidR="0078545F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(solo nel caso di affitto di un </w:t>
      </w:r>
      <w:r w:rsidR="005D6DAF">
        <w:rPr>
          <w:rFonts w:asciiTheme="minorHAnsi" w:hAnsiTheme="minorHAnsi" w:cstheme="minorHAnsi"/>
          <w:i/>
          <w:iCs/>
          <w:bdr w:val="none" w:sz="0" w:space="0" w:color="auto" w:frame="1"/>
        </w:rPr>
        <w:t>Bungalow</w:t>
      </w:r>
      <w:r w:rsidR="0078545F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), e 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un documento di riconoscimento per ogni persona</w:t>
      </w:r>
      <w:r w:rsidR="00882182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dell’equipaggio.</w:t>
      </w:r>
    </w:p>
    <w:p w14:paraId="3221CA4C" w14:textId="25B03107" w:rsidR="00631116" w:rsidRPr="006D34C5" w:rsidRDefault="005A77A8" w:rsidP="00631116">
      <w:pPr>
        <w:shd w:val="clear" w:color="auto" w:fill="FFFFFF"/>
        <w:jc w:val="both"/>
        <w:textAlignment w:val="baseline"/>
        <w:rPr>
          <w:rFonts w:asciiTheme="minorHAnsi" w:hAnsiTheme="minorHAnsi" w:cstheme="minorHAnsi"/>
          <w:i/>
          <w:iCs/>
          <w:bdr w:val="none" w:sz="0" w:space="0" w:color="auto" w:frame="1"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>•</w:t>
      </w:r>
      <w:r>
        <w:rPr>
          <w:rStyle w:val="txtp"/>
          <w:rFonts w:asciiTheme="minorHAnsi" w:hAnsiTheme="minorHAnsi" w:cstheme="minorHAnsi"/>
          <w:i/>
          <w:iCs/>
        </w:rPr>
        <w:t xml:space="preserve"> 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Per apportare modifiche alla prenotazione è necessario contattare </w:t>
      </w:r>
      <w:r w:rsidR="00A03F31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preventivamente 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il personale della Reception, che farà tutto il possibile per soddisfare la richiesta. Tuttavia, non ci è possibile garantire l’adempimento di tale richiesta. In caso di spostamento della prenotazione verso un periodo per cui il prezzo è più elevato rispetto all’importo pagato, il cliente è tenuto a corrispondere la differenza.</w:t>
      </w:r>
    </w:p>
    <w:p w14:paraId="1831DA34" w14:textId="77777777" w:rsidR="00A948D7" w:rsidRDefault="00A948D7" w:rsidP="00631116">
      <w:pPr>
        <w:shd w:val="clear" w:color="auto" w:fill="FFFFFF"/>
        <w:spacing w:after="300"/>
        <w:jc w:val="center"/>
        <w:textAlignment w:val="baseline"/>
        <w:rPr>
          <w:rFonts w:asciiTheme="minorHAnsi" w:hAnsiTheme="minorHAnsi" w:cstheme="minorHAnsi"/>
          <w:i/>
          <w:iCs/>
        </w:rPr>
      </w:pPr>
    </w:p>
    <w:p w14:paraId="735BF72D" w14:textId="77777777" w:rsidR="00A948D7" w:rsidRDefault="00A948D7" w:rsidP="00631116">
      <w:pPr>
        <w:shd w:val="clear" w:color="auto" w:fill="FFFFFF"/>
        <w:spacing w:after="300"/>
        <w:jc w:val="center"/>
        <w:textAlignment w:val="baseline"/>
        <w:rPr>
          <w:rFonts w:asciiTheme="minorHAnsi" w:hAnsiTheme="minorHAnsi" w:cstheme="minorHAnsi"/>
          <w:i/>
          <w:iCs/>
        </w:rPr>
      </w:pPr>
    </w:p>
    <w:p w14:paraId="0E53AB18" w14:textId="4B8CCB31" w:rsidR="00631116" w:rsidRPr="006D34C5" w:rsidRDefault="00631116" w:rsidP="00631116">
      <w:pPr>
        <w:shd w:val="clear" w:color="auto" w:fill="FFFFFF"/>
        <w:spacing w:after="300"/>
        <w:jc w:val="center"/>
        <w:textAlignment w:val="baseline"/>
        <w:rPr>
          <w:sz w:val="22"/>
          <w:szCs w:val="22"/>
          <w:u w:val="single"/>
        </w:rPr>
      </w:pPr>
      <w:r w:rsidRPr="006D34C5">
        <w:rPr>
          <w:rFonts w:asciiTheme="minorHAnsi" w:hAnsiTheme="minorHAnsi" w:cstheme="minorHAnsi"/>
          <w:i/>
          <w:iCs/>
          <w:u w:val="single"/>
          <w:bdr w:val="none" w:sz="0" w:space="0" w:color="auto" w:frame="1"/>
        </w:rPr>
        <w:lastRenderedPageBreak/>
        <w:t>Pagamento</w:t>
      </w:r>
    </w:p>
    <w:p w14:paraId="102B19F6" w14:textId="55CE6777" w:rsidR="006A0DC0" w:rsidRDefault="00631116" w:rsidP="005A77A8">
      <w:pPr>
        <w:shd w:val="clear" w:color="auto" w:fill="FFFFFF"/>
        <w:spacing w:after="300"/>
        <w:jc w:val="both"/>
        <w:textAlignment w:val="baseline"/>
        <w:rPr>
          <w:rFonts w:asciiTheme="minorHAnsi" w:hAnsiTheme="minorHAnsi" w:cstheme="minorHAnsi"/>
          <w:i/>
          <w:iCs/>
          <w:bdr w:val="none" w:sz="0" w:space="0" w:color="auto" w:frame="1"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 xml:space="preserve">• </w:t>
      </w: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È richiesto il versamento di una caparra confirmatoria entro e non oltre </w:t>
      </w:r>
      <w:proofErr w:type="gramStart"/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3</w:t>
      </w:r>
      <w:proofErr w:type="gramEnd"/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giorni dalla data di </w:t>
      </w:r>
      <w:r w:rsidR="00565A3B">
        <w:rPr>
          <w:rFonts w:asciiTheme="minorHAnsi" w:hAnsiTheme="minorHAnsi" w:cstheme="minorHAnsi"/>
          <w:i/>
          <w:iCs/>
          <w:bdr w:val="none" w:sz="0" w:space="0" w:color="auto" w:frame="1"/>
        </w:rPr>
        <w:t>comunicazione nostra offerta</w:t>
      </w: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. In caso di mancata ricezione della caparra entro l</w:t>
      </w:r>
      <w:r w:rsidR="00B524E2">
        <w:rPr>
          <w:rFonts w:asciiTheme="minorHAnsi" w:hAnsiTheme="minorHAnsi" w:cstheme="minorHAnsi"/>
          <w:i/>
          <w:iCs/>
          <w:bdr w:val="none" w:sz="0" w:space="0" w:color="auto" w:frame="1"/>
        </w:rPr>
        <w:t>a</w:t>
      </w: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dat</w:t>
      </w:r>
      <w:r w:rsidR="00B524E2">
        <w:rPr>
          <w:rFonts w:asciiTheme="minorHAnsi" w:hAnsiTheme="minorHAnsi" w:cstheme="minorHAnsi"/>
          <w:i/>
          <w:iCs/>
          <w:bdr w:val="none" w:sz="0" w:space="0" w:color="auto" w:frame="1"/>
        </w:rPr>
        <w:t>a</w:t>
      </w: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indicat</w:t>
      </w:r>
      <w:r w:rsidR="00B524E2">
        <w:rPr>
          <w:rFonts w:asciiTheme="minorHAnsi" w:hAnsiTheme="minorHAnsi" w:cstheme="minorHAnsi"/>
          <w:i/>
          <w:iCs/>
          <w:bdr w:val="none" w:sz="0" w:space="0" w:color="auto" w:frame="1"/>
        </w:rPr>
        <w:t>a</w:t>
      </w: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, l</w:t>
      </w:r>
      <w:r w:rsidR="00565A3B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’offerta </w:t>
      </w: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è</w:t>
      </w:r>
      <w:r w:rsidR="001161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</w:t>
      </w:r>
      <w:r w:rsidR="00B524E2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da considerarsi </w:t>
      </w: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nulla.</w:t>
      </w:r>
    </w:p>
    <w:p w14:paraId="313CECF3" w14:textId="11453D7F" w:rsidR="00BB11E1" w:rsidRDefault="005A77A8" w:rsidP="005A77A8">
      <w:pPr>
        <w:shd w:val="clear" w:color="auto" w:fill="FFFFFF"/>
        <w:spacing w:after="300"/>
        <w:jc w:val="both"/>
        <w:textAlignment w:val="baseline"/>
        <w:rPr>
          <w:rFonts w:asciiTheme="minorHAnsi" w:hAnsiTheme="minorHAnsi" w:cstheme="minorHAnsi"/>
          <w:i/>
          <w:iCs/>
          <w:bdr w:val="none" w:sz="0" w:space="0" w:color="auto" w:frame="1"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>•</w:t>
      </w:r>
      <w:r>
        <w:rPr>
          <w:rStyle w:val="txtp"/>
          <w:rFonts w:asciiTheme="minorHAnsi" w:hAnsiTheme="minorHAnsi" w:cstheme="minorHAnsi"/>
          <w:i/>
          <w:iCs/>
        </w:rPr>
        <w:t xml:space="preserve"> </w:t>
      </w:r>
      <w:r w:rsidR="0011570E">
        <w:rPr>
          <w:rStyle w:val="txtp"/>
          <w:rFonts w:asciiTheme="minorHAnsi" w:hAnsiTheme="minorHAnsi" w:cstheme="minorHAnsi"/>
          <w:i/>
          <w:iCs/>
        </w:rPr>
        <w:t xml:space="preserve">Nel caso di una prenotazione “STANDARD”, </w:t>
      </w:r>
      <w:r w:rsidR="0011570E">
        <w:rPr>
          <w:rFonts w:asciiTheme="minorHAnsi" w:hAnsiTheme="minorHAnsi" w:cstheme="minorHAnsi"/>
          <w:i/>
          <w:iCs/>
          <w:bdr w:val="none" w:sz="0" w:space="0" w:color="auto" w:frame="1"/>
        </w:rPr>
        <w:t>l</w:t>
      </w:r>
      <w:r w:rsidR="00631116" w:rsidRPr="009D0D7A">
        <w:rPr>
          <w:rFonts w:asciiTheme="minorHAnsi" w:hAnsiTheme="minorHAnsi" w:cstheme="minorHAnsi"/>
          <w:i/>
          <w:iCs/>
          <w:bdr w:val="none" w:sz="0" w:space="0" w:color="auto" w:frame="1"/>
        </w:rPr>
        <w:t>’ammontare della caparra confirmatoria è pari al 50% dell’importo totale del soggiorno</w:t>
      </w:r>
      <w:r w:rsidR="008A09E8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, nel caso di una prenotazione </w:t>
      </w:r>
      <w:r w:rsidR="009D2E7B">
        <w:rPr>
          <w:rFonts w:asciiTheme="minorHAnsi" w:hAnsiTheme="minorHAnsi" w:cstheme="minorHAnsi"/>
          <w:i/>
          <w:iCs/>
          <w:bdr w:val="none" w:sz="0" w:space="0" w:color="auto" w:frame="1"/>
        </w:rPr>
        <w:t>“PROMOZIONALE”, è invece del 7</w:t>
      </w:r>
      <w:r w:rsidR="006D644A">
        <w:rPr>
          <w:rFonts w:asciiTheme="minorHAnsi" w:hAnsiTheme="minorHAnsi" w:cstheme="minorHAnsi"/>
          <w:i/>
          <w:iCs/>
          <w:bdr w:val="none" w:sz="0" w:space="0" w:color="auto" w:frame="1"/>
        </w:rPr>
        <w:t>0</w:t>
      </w:r>
      <w:r w:rsidR="009D2E7B">
        <w:rPr>
          <w:rFonts w:asciiTheme="minorHAnsi" w:hAnsiTheme="minorHAnsi" w:cstheme="minorHAnsi"/>
          <w:i/>
          <w:iCs/>
          <w:bdr w:val="none" w:sz="0" w:space="0" w:color="auto" w:frame="1"/>
        </w:rPr>
        <w:t>%</w:t>
      </w:r>
      <w:r w:rsidR="00DA182C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sempre </w:t>
      </w:r>
      <w:r w:rsidR="00BB11E1">
        <w:rPr>
          <w:rFonts w:asciiTheme="minorHAnsi" w:hAnsiTheme="minorHAnsi" w:cstheme="minorHAnsi"/>
          <w:i/>
          <w:iCs/>
          <w:bdr w:val="none" w:sz="0" w:space="0" w:color="auto" w:frame="1"/>
        </w:rPr>
        <w:t>del totale dell’importo totale del soggiorno</w:t>
      </w:r>
      <w:r w:rsidR="009D2E7B">
        <w:rPr>
          <w:rFonts w:asciiTheme="minorHAnsi" w:hAnsiTheme="minorHAnsi" w:cstheme="minorHAnsi"/>
          <w:i/>
          <w:iCs/>
          <w:bdr w:val="none" w:sz="0" w:space="0" w:color="auto" w:frame="1"/>
        </w:rPr>
        <w:t>.</w:t>
      </w:r>
    </w:p>
    <w:p w14:paraId="5C11B13F" w14:textId="77777777" w:rsidR="00137C6C" w:rsidRDefault="00F623A6" w:rsidP="005A77A8">
      <w:pPr>
        <w:shd w:val="clear" w:color="auto" w:fill="FFFFFF"/>
        <w:spacing w:after="300"/>
        <w:jc w:val="both"/>
        <w:textAlignment w:val="baseline"/>
        <w:rPr>
          <w:rFonts w:asciiTheme="minorHAnsi" w:hAnsiTheme="minorHAnsi" w:cstheme="minorHAnsi"/>
          <w:i/>
          <w:iCs/>
          <w:bdr w:val="none" w:sz="0" w:space="0" w:color="auto" w:frame="1"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>•</w:t>
      </w:r>
      <w:r w:rsidR="00631116" w:rsidRPr="009D0D7A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Come previsto dal Codice civile all’art. 1385, </w:t>
      </w:r>
      <w:r w:rsidR="00D87269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la caparra confirmatoria </w:t>
      </w:r>
      <w:r w:rsidR="00631116" w:rsidRPr="009D0D7A">
        <w:rPr>
          <w:rFonts w:asciiTheme="minorHAnsi" w:hAnsiTheme="minorHAnsi" w:cstheme="minorHAnsi"/>
          <w:i/>
          <w:iCs/>
          <w:bdr w:val="none" w:sz="0" w:space="0" w:color="auto" w:frame="1"/>
        </w:rPr>
        <w:t>non verrà restituita in caso di disdetta oltre i termini specificati di seguito o in caso di non presentazione (No Show), entro le 24 ore successive alla prevista data di arrivo.</w:t>
      </w:r>
    </w:p>
    <w:p w14:paraId="1FD0DED0" w14:textId="77777777" w:rsidR="00137C6C" w:rsidRDefault="00137C6C" w:rsidP="005A77A8">
      <w:pPr>
        <w:shd w:val="clear" w:color="auto" w:fill="FFFFFF"/>
        <w:spacing w:after="300"/>
        <w:jc w:val="both"/>
        <w:textAlignment w:val="baseline"/>
        <w:rPr>
          <w:rFonts w:asciiTheme="minorHAnsi" w:hAnsiTheme="minorHAnsi" w:cstheme="minorHAnsi"/>
          <w:i/>
          <w:iCs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>•</w:t>
      </w:r>
      <w:r>
        <w:rPr>
          <w:rStyle w:val="txtp"/>
          <w:rFonts w:asciiTheme="minorHAnsi" w:hAnsiTheme="minorHAnsi" w:cstheme="minorHAnsi"/>
          <w:i/>
          <w:iCs/>
        </w:rPr>
        <w:t xml:space="preserve"> Il saldo del soggiorno dovrà tassativamente avvenire all’arrivo.</w:t>
      </w:r>
    </w:p>
    <w:p w14:paraId="2D1EB9E3" w14:textId="69087C0E" w:rsidR="00631116" w:rsidRPr="00137C6C" w:rsidRDefault="00137C6C" w:rsidP="00137C6C">
      <w:pPr>
        <w:shd w:val="clear" w:color="auto" w:fill="FFFFFF"/>
        <w:spacing w:after="300"/>
        <w:jc w:val="both"/>
        <w:textAlignment w:val="baseline"/>
        <w:rPr>
          <w:rFonts w:asciiTheme="minorHAnsi" w:hAnsiTheme="minorHAnsi" w:cstheme="minorHAnsi"/>
          <w:i/>
          <w:iCs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>•</w:t>
      </w:r>
      <w:r>
        <w:rPr>
          <w:rStyle w:val="txtp"/>
          <w:rFonts w:asciiTheme="minorHAnsi" w:hAnsiTheme="minorHAnsi" w:cstheme="minorHAnsi"/>
          <w:i/>
          <w:iCs/>
        </w:rPr>
        <w:t xml:space="preserve"> </w:t>
      </w:r>
      <w:r w:rsidR="00631116" w:rsidRPr="00137C6C">
        <w:rPr>
          <w:rFonts w:asciiTheme="minorHAnsi" w:hAnsiTheme="minorHAnsi" w:cstheme="minorHAnsi"/>
          <w:i/>
          <w:iCs/>
          <w:bdr w:val="none" w:sz="0" w:space="0" w:color="auto" w:frame="1"/>
        </w:rPr>
        <w:t>Metodi di pagamento accettati</w:t>
      </w:r>
      <w:r w:rsidR="00631116" w:rsidRPr="00137C6C">
        <w:rPr>
          <w:rFonts w:asciiTheme="minorHAnsi" w:hAnsiTheme="minorHAnsi" w:cstheme="minorHAnsi"/>
          <w:b/>
          <w:bCs/>
          <w:i/>
          <w:iCs/>
          <w:bdr w:val="none" w:sz="0" w:space="0" w:color="auto" w:frame="1"/>
        </w:rPr>
        <w:t>:</w:t>
      </w:r>
      <w:r w:rsidR="00631116" w:rsidRPr="00137C6C">
        <w:rPr>
          <w:rFonts w:asciiTheme="minorHAnsi" w:hAnsiTheme="minorHAnsi" w:cstheme="minorHAnsi"/>
          <w:i/>
          <w:iCs/>
          <w:bdr w:val="none" w:sz="0" w:space="0" w:color="auto" w:frame="1"/>
        </w:rPr>
        <w:t> bonifico bancario (per la caparra), bancomat/carta di credito, contanti</w:t>
      </w:r>
      <w:r w:rsidR="00EC7053" w:rsidRPr="00137C6C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(nei limiti previsti dalla legge)</w:t>
      </w:r>
      <w:r w:rsidR="00631116" w:rsidRPr="00137C6C">
        <w:rPr>
          <w:rFonts w:asciiTheme="minorHAnsi" w:hAnsiTheme="minorHAnsi" w:cstheme="minorHAnsi"/>
          <w:i/>
          <w:iCs/>
          <w:bdr w:val="none" w:sz="0" w:space="0" w:color="auto" w:frame="1"/>
        </w:rPr>
        <w:t>.</w:t>
      </w:r>
      <w:r w:rsidR="00631116" w:rsidRPr="00137C6C">
        <w:rPr>
          <w:i/>
          <w:iCs/>
          <w:sz w:val="22"/>
          <w:szCs w:val="22"/>
        </w:rPr>
        <w:t xml:space="preserve"> </w:t>
      </w:r>
      <w:r w:rsidR="00631116" w:rsidRPr="00137C6C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Il saldo della prenotazione dovrà essere pagato nel momento dell’arrivo </w:t>
      </w:r>
      <w:r w:rsidR="00232F71">
        <w:rPr>
          <w:rFonts w:asciiTheme="minorHAnsi" w:hAnsiTheme="minorHAnsi" w:cstheme="minorHAnsi"/>
          <w:i/>
          <w:iCs/>
          <w:bdr w:val="none" w:sz="0" w:space="0" w:color="auto" w:frame="1"/>
        </w:rPr>
        <w:t>al</w:t>
      </w:r>
      <w:r w:rsidR="00631116" w:rsidRPr="00137C6C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Villaggio Turistico. Gli eventuali extra</w:t>
      </w:r>
      <w:r w:rsidR="0078545F" w:rsidRPr="00137C6C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, </w:t>
      </w:r>
      <w:r w:rsidR="00631116" w:rsidRPr="00137C6C">
        <w:rPr>
          <w:rFonts w:asciiTheme="minorHAnsi" w:hAnsiTheme="minorHAnsi" w:cstheme="minorHAnsi"/>
          <w:i/>
          <w:iCs/>
          <w:bdr w:val="none" w:sz="0" w:space="0" w:color="auto" w:frame="1"/>
        </w:rPr>
        <w:t>dovranno essere saldati entro il giorno prima della partenza.</w:t>
      </w:r>
      <w:r w:rsidR="00631116" w:rsidRPr="00137C6C">
        <w:rPr>
          <w:sz w:val="22"/>
          <w:szCs w:val="22"/>
        </w:rPr>
        <w:tab/>
      </w:r>
    </w:p>
    <w:p w14:paraId="75E4A713" w14:textId="197E1293" w:rsidR="00631116" w:rsidRPr="006D34C5" w:rsidRDefault="00631116" w:rsidP="00631116">
      <w:pPr>
        <w:shd w:val="clear" w:color="auto" w:fill="FFFFFF"/>
        <w:spacing w:after="300"/>
        <w:jc w:val="both"/>
        <w:textAlignment w:val="baseline"/>
        <w:rPr>
          <w:sz w:val="22"/>
          <w:szCs w:val="22"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 xml:space="preserve">• </w:t>
      </w: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Il prolungamento del soggiorno necessita di una prenotazione addizionale, ed è soggetto a disponibilità e cambi tariffari, non </w:t>
      </w:r>
      <w:r w:rsidR="00CA0087">
        <w:rPr>
          <w:rFonts w:asciiTheme="minorHAnsi" w:hAnsiTheme="minorHAnsi" w:cstheme="minorHAnsi"/>
          <w:i/>
          <w:iCs/>
          <w:bdr w:val="none" w:sz="0" w:space="0" w:color="auto" w:frame="1"/>
        </w:rPr>
        <w:t>può essere</w:t>
      </w: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garantita la possibilità di mantenere lo stesso alloggio </w:t>
      </w:r>
      <w:r w:rsidR="0078545F">
        <w:rPr>
          <w:rFonts w:asciiTheme="minorHAnsi" w:hAnsiTheme="minorHAnsi" w:cstheme="minorHAnsi"/>
          <w:i/>
          <w:iCs/>
          <w:bdr w:val="none" w:sz="0" w:space="0" w:color="auto" w:frame="1"/>
        </w:rPr>
        <w:t>o</w:t>
      </w: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la stessa piazzola.</w:t>
      </w:r>
    </w:p>
    <w:p w14:paraId="5FEA7292" w14:textId="77777777" w:rsidR="00631116" w:rsidRPr="006D34C5" w:rsidRDefault="00631116" w:rsidP="00631116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i/>
          <w:iCs/>
          <w:u w:val="single"/>
          <w:bdr w:val="none" w:sz="0" w:space="0" w:color="auto" w:frame="1"/>
        </w:rPr>
      </w:pPr>
      <w:r w:rsidRPr="006D34C5">
        <w:rPr>
          <w:rFonts w:asciiTheme="minorHAnsi" w:hAnsiTheme="minorHAnsi" w:cstheme="minorHAnsi"/>
          <w:i/>
          <w:iCs/>
          <w:u w:val="single"/>
          <w:bdr w:val="none" w:sz="0" w:space="0" w:color="auto" w:frame="1"/>
        </w:rPr>
        <w:t>Termini di cancellazione e deposito</w:t>
      </w:r>
    </w:p>
    <w:p w14:paraId="403A2FD1" w14:textId="77777777" w:rsidR="00631116" w:rsidRPr="006D34C5" w:rsidRDefault="00631116" w:rsidP="00631116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i/>
          <w:iCs/>
          <w:sz w:val="20"/>
          <w:szCs w:val="20"/>
          <w:u w:val="single"/>
        </w:rPr>
      </w:pPr>
    </w:p>
    <w:p w14:paraId="13494A88" w14:textId="7938C5BB" w:rsidR="00631116" w:rsidRPr="006D34C5" w:rsidRDefault="00631116" w:rsidP="00631116">
      <w:pPr>
        <w:shd w:val="clear" w:color="auto" w:fill="FFFFFF"/>
        <w:jc w:val="both"/>
        <w:textAlignment w:val="baseline"/>
        <w:rPr>
          <w:rFonts w:asciiTheme="minorHAnsi" w:hAnsiTheme="minorHAnsi" w:cstheme="minorHAnsi"/>
          <w:i/>
          <w:iCs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 xml:space="preserve">• </w:t>
      </w: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Ogni cancellazione </w:t>
      </w:r>
      <w:r w:rsidR="004B5B62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o modifica </w:t>
      </w: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di prenotazione deve essere comunicate per iscritto.</w:t>
      </w:r>
    </w:p>
    <w:p w14:paraId="16465ABB" w14:textId="67751944" w:rsidR="00C815AB" w:rsidRDefault="00C815AB" w:rsidP="00631116">
      <w:pPr>
        <w:shd w:val="clear" w:color="auto" w:fill="FFFFFF"/>
        <w:jc w:val="both"/>
        <w:textAlignment w:val="baseline"/>
        <w:rPr>
          <w:rFonts w:asciiTheme="minorHAnsi" w:hAnsiTheme="minorHAnsi" w:cstheme="minorHAnsi"/>
          <w:i/>
          <w:iCs/>
          <w:bdr w:val="none" w:sz="0" w:space="0" w:color="auto" w:frame="1"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>•</w:t>
      </w:r>
      <w:r>
        <w:rPr>
          <w:rStyle w:val="txtp"/>
          <w:rFonts w:asciiTheme="minorHAnsi" w:hAnsiTheme="minorHAnsi" w:cstheme="minorHAnsi"/>
          <w:i/>
          <w:iCs/>
        </w:rPr>
        <w:t xml:space="preserve"> 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In caso di cancellazione o modific</w:t>
      </w:r>
      <w:r w:rsidR="004B5B62">
        <w:rPr>
          <w:rFonts w:asciiTheme="minorHAnsi" w:hAnsiTheme="minorHAnsi" w:cstheme="minorHAnsi"/>
          <w:i/>
          <w:iCs/>
          <w:bdr w:val="none" w:sz="0" w:space="0" w:color="auto" w:frame="1"/>
        </w:rPr>
        <w:t>he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effettuate fino a </w:t>
      </w:r>
      <w:r w:rsidR="00CE5C2E">
        <w:rPr>
          <w:rFonts w:asciiTheme="minorHAnsi" w:hAnsiTheme="minorHAnsi" w:cstheme="minorHAnsi"/>
          <w:i/>
          <w:iCs/>
          <w:bdr w:val="none" w:sz="0" w:space="0" w:color="auto" w:frame="1"/>
        </w:rPr>
        <w:t>60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giorni prima della data prevista di arrivo non viene addebitato alcun costo e la caparra confirmatoria sarà restituita </w:t>
      </w:r>
      <w:r w:rsidR="008F16A1">
        <w:rPr>
          <w:rFonts w:asciiTheme="minorHAnsi" w:hAnsiTheme="minorHAnsi" w:cstheme="minorHAnsi"/>
          <w:i/>
          <w:iCs/>
          <w:bdr w:val="none" w:sz="0" w:space="0" w:color="auto" w:frame="1"/>
        </w:rPr>
        <w:t>integralmente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. </w:t>
      </w:r>
    </w:p>
    <w:p w14:paraId="43D15E11" w14:textId="4581A9DC" w:rsidR="00A9618A" w:rsidRDefault="00C815AB" w:rsidP="00631116">
      <w:pPr>
        <w:shd w:val="clear" w:color="auto" w:fill="FFFFFF"/>
        <w:jc w:val="both"/>
        <w:textAlignment w:val="baseline"/>
        <w:rPr>
          <w:rFonts w:asciiTheme="minorHAnsi" w:hAnsiTheme="minorHAnsi" w:cstheme="minorHAnsi"/>
          <w:i/>
          <w:iCs/>
          <w:bdr w:val="none" w:sz="0" w:space="0" w:color="auto" w:frame="1"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>•</w:t>
      </w:r>
      <w:r>
        <w:rPr>
          <w:rStyle w:val="txtp"/>
          <w:rFonts w:asciiTheme="minorHAnsi" w:hAnsiTheme="minorHAnsi" w:cstheme="minorHAnsi"/>
          <w:i/>
          <w:iCs/>
        </w:rPr>
        <w:t xml:space="preserve"> 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Per le cancellazioni </w:t>
      </w:r>
      <w:r w:rsidR="00137C6C">
        <w:rPr>
          <w:rFonts w:asciiTheme="minorHAnsi" w:hAnsiTheme="minorHAnsi" w:cstheme="minorHAnsi"/>
          <w:i/>
          <w:iCs/>
          <w:bdr w:val="none" w:sz="0" w:space="0" w:color="auto" w:frame="1"/>
        </w:rPr>
        <w:t>a meno del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suddetto termine e fino</w:t>
      </w:r>
      <w:r w:rsidR="00297FDA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30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giorni prima dell’inizio del soggiorno, sarà </w:t>
      </w:r>
      <w:r w:rsidR="007C1DF3">
        <w:rPr>
          <w:rFonts w:asciiTheme="minorHAnsi" w:hAnsiTheme="minorHAnsi" w:cstheme="minorHAnsi"/>
          <w:i/>
          <w:iCs/>
          <w:bdr w:val="none" w:sz="0" w:space="0" w:color="auto" w:frame="1"/>
        </w:rPr>
        <w:t>restituit</w:t>
      </w:r>
      <w:r w:rsidR="00942A1C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a una cifra </w:t>
      </w:r>
      <w:r w:rsidR="002173EE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pari </w:t>
      </w:r>
      <w:r w:rsidR="006D6650">
        <w:rPr>
          <w:rFonts w:asciiTheme="minorHAnsi" w:hAnsiTheme="minorHAnsi" w:cstheme="minorHAnsi"/>
          <w:i/>
          <w:iCs/>
          <w:bdr w:val="none" w:sz="0" w:space="0" w:color="auto" w:frame="1"/>
        </w:rPr>
        <w:t>al 50% della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caparra confirmatoria </w:t>
      </w:r>
      <w:r w:rsidR="006D6650">
        <w:rPr>
          <w:rFonts w:asciiTheme="minorHAnsi" w:hAnsiTheme="minorHAnsi" w:cstheme="minorHAnsi"/>
          <w:i/>
          <w:iCs/>
          <w:bdr w:val="none" w:sz="0" w:space="0" w:color="auto" w:frame="1"/>
        </w:rPr>
        <w:t>versata</w:t>
      </w:r>
      <w:r w:rsidR="0096203E">
        <w:rPr>
          <w:rFonts w:asciiTheme="minorHAnsi" w:hAnsiTheme="minorHAnsi" w:cstheme="minorHAnsi"/>
          <w:i/>
          <w:iCs/>
          <w:bdr w:val="none" w:sz="0" w:space="0" w:color="auto" w:frame="1"/>
        </w:rPr>
        <w:t>.</w:t>
      </w:r>
    </w:p>
    <w:p w14:paraId="7DBD0291" w14:textId="3F71F275" w:rsidR="00631116" w:rsidRPr="006D34C5" w:rsidRDefault="00A9618A" w:rsidP="00631116">
      <w:pPr>
        <w:shd w:val="clear" w:color="auto" w:fill="FFFFFF"/>
        <w:jc w:val="both"/>
        <w:textAlignment w:val="baseline"/>
        <w:rPr>
          <w:rFonts w:asciiTheme="minorHAnsi" w:hAnsiTheme="minorHAnsi" w:cstheme="minorHAnsi"/>
          <w:i/>
          <w:iCs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>•</w:t>
      </w:r>
      <w:r>
        <w:rPr>
          <w:rStyle w:val="txtp"/>
          <w:rFonts w:asciiTheme="minorHAnsi" w:hAnsiTheme="minorHAnsi" w:cstheme="minorHAnsi"/>
          <w:i/>
          <w:iCs/>
        </w:rPr>
        <w:t xml:space="preserve"> </w:t>
      </w:r>
      <w:r>
        <w:rPr>
          <w:rFonts w:asciiTheme="minorHAnsi" w:hAnsiTheme="minorHAnsi" w:cstheme="minorHAnsi"/>
          <w:i/>
          <w:iCs/>
          <w:bdr w:val="none" w:sz="0" w:space="0" w:color="auto" w:frame="1"/>
        </w:rPr>
        <w:t>I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n caso di cancellazioni </w:t>
      </w:r>
      <w:r w:rsidR="002F7B8C">
        <w:rPr>
          <w:rFonts w:asciiTheme="minorHAnsi" w:hAnsiTheme="minorHAnsi" w:cstheme="minorHAnsi"/>
          <w:i/>
          <w:iCs/>
          <w:bdr w:val="none" w:sz="0" w:space="0" w:color="auto" w:frame="1"/>
        </w:rPr>
        <w:t>a meno del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suddetto termine di </w:t>
      </w:r>
      <w:r w:rsidR="00046B7A">
        <w:rPr>
          <w:rFonts w:asciiTheme="minorHAnsi" w:hAnsiTheme="minorHAnsi" w:cstheme="minorHAnsi"/>
          <w:i/>
          <w:iCs/>
          <w:bdr w:val="none" w:sz="0" w:space="0" w:color="auto" w:frame="1"/>
        </w:rPr>
        <w:t>15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giorni o in caso di mancata presentazione (No Show),</w:t>
      </w:r>
      <w:r w:rsidR="007B7087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e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in particolare nel periodo </w:t>
      </w:r>
      <w:proofErr w:type="gramStart"/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Luglio</w:t>
      </w:r>
      <w:proofErr w:type="gramEnd"/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/</w:t>
      </w:r>
      <w:proofErr w:type="gramStart"/>
      <w:r w:rsidR="0034549A">
        <w:rPr>
          <w:rFonts w:asciiTheme="minorHAnsi" w:hAnsiTheme="minorHAnsi" w:cstheme="minorHAnsi"/>
          <w:i/>
          <w:iCs/>
          <w:bdr w:val="none" w:sz="0" w:space="0" w:color="auto" w:frame="1"/>
        </w:rPr>
        <w:t>Agosto</w:t>
      </w:r>
      <w:proofErr w:type="gramEnd"/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, il “Camping Village – Il Poggio”</w:t>
      </w:r>
      <w:r w:rsidR="00220A6E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, </w:t>
      </w:r>
      <w:r w:rsidR="001223A0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tratterrà l’intero importo della caparra confirmatoria e 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si riserva il diritto di addebitare </w:t>
      </w:r>
      <w:r w:rsidR="001C6457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una ulteriore cifra fino al </w:t>
      </w:r>
      <w:r w:rsidR="00631116"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totale dell’importo, come da preventivo.</w:t>
      </w:r>
    </w:p>
    <w:p w14:paraId="57187999" w14:textId="77777777" w:rsidR="00631116" w:rsidRPr="006D34C5" w:rsidRDefault="00631116" w:rsidP="00631116">
      <w:pPr>
        <w:shd w:val="clear" w:color="auto" w:fill="FFFFFF"/>
        <w:jc w:val="both"/>
        <w:textAlignment w:val="baseline"/>
        <w:rPr>
          <w:rFonts w:asciiTheme="minorHAnsi" w:hAnsiTheme="minorHAnsi" w:cstheme="minorHAnsi"/>
          <w:i/>
          <w:iCs/>
        </w:rPr>
      </w:pPr>
      <w:r w:rsidRPr="006D34C5">
        <w:rPr>
          <w:rStyle w:val="txtp"/>
          <w:rFonts w:asciiTheme="minorHAnsi" w:hAnsiTheme="minorHAnsi" w:cstheme="minorHAnsi"/>
          <w:i/>
          <w:iCs/>
        </w:rPr>
        <w:t xml:space="preserve">• </w:t>
      </w: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Nessun rimborso spetta all’ospite che decida autonomamente, di interrompere il soggiorno già intrapreso.</w:t>
      </w:r>
    </w:p>
    <w:p w14:paraId="028B3D64" w14:textId="77777777" w:rsidR="00631116" w:rsidRPr="006D34C5" w:rsidRDefault="00631116" w:rsidP="00631116">
      <w:pPr>
        <w:shd w:val="clear" w:color="auto" w:fill="FFFFFF"/>
        <w:textAlignment w:val="baseline"/>
        <w:rPr>
          <w:rFonts w:asciiTheme="minorHAnsi" w:hAnsiTheme="minorHAnsi" w:cstheme="minorHAnsi"/>
          <w:i/>
          <w:iCs/>
          <w:bdr w:val="none" w:sz="0" w:space="0" w:color="auto" w:frame="1"/>
        </w:rPr>
      </w:pPr>
    </w:p>
    <w:p w14:paraId="32BEDC8D" w14:textId="77777777" w:rsidR="00631116" w:rsidRPr="006D34C5" w:rsidRDefault="00631116" w:rsidP="00631116">
      <w:pPr>
        <w:shd w:val="clear" w:color="auto" w:fill="FFFFFF"/>
        <w:textAlignment w:val="baseline"/>
        <w:rPr>
          <w:rFonts w:asciiTheme="minorHAnsi" w:hAnsiTheme="minorHAnsi" w:cstheme="minorHAnsi"/>
          <w:i/>
          <w:iCs/>
          <w:bdr w:val="none" w:sz="0" w:space="0" w:color="auto" w:frame="1"/>
        </w:rPr>
      </w:pPr>
    </w:p>
    <w:p w14:paraId="41C3334A" w14:textId="77777777" w:rsidR="00631116" w:rsidRDefault="00631116" w:rsidP="00631116">
      <w:pPr>
        <w:rPr>
          <w:rFonts w:asciiTheme="minorHAnsi" w:hAnsiTheme="minorHAnsi" w:cstheme="minorHAnsi"/>
          <w:i/>
          <w:iCs/>
          <w:bdr w:val="none" w:sz="0" w:space="0" w:color="auto" w:frame="1"/>
        </w:rPr>
      </w:pPr>
    </w:p>
    <w:p w14:paraId="5ABA2603" w14:textId="77777777" w:rsidR="00137C6C" w:rsidRDefault="00137C6C" w:rsidP="00631116">
      <w:pPr>
        <w:rPr>
          <w:rFonts w:asciiTheme="minorHAnsi" w:hAnsiTheme="minorHAnsi" w:cstheme="minorHAnsi"/>
          <w:i/>
          <w:iCs/>
          <w:bdr w:val="none" w:sz="0" w:space="0" w:color="auto" w:frame="1"/>
        </w:rPr>
      </w:pPr>
    </w:p>
    <w:p w14:paraId="712BD876" w14:textId="77777777" w:rsidR="00137C6C" w:rsidRPr="006D34C5" w:rsidRDefault="00137C6C" w:rsidP="00631116">
      <w:pPr>
        <w:rPr>
          <w:rFonts w:asciiTheme="minorHAnsi" w:hAnsiTheme="minorHAnsi" w:cstheme="minorHAnsi"/>
          <w:i/>
          <w:iCs/>
          <w:color w:val="00B050"/>
          <w:sz w:val="20"/>
          <w:szCs w:val="20"/>
        </w:rPr>
      </w:pPr>
    </w:p>
    <w:p w14:paraId="7893625D" w14:textId="77777777" w:rsidR="00631116" w:rsidRPr="006D34C5" w:rsidRDefault="00631116" w:rsidP="00631116">
      <w:pPr>
        <w:rPr>
          <w:rFonts w:asciiTheme="minorHAnsi" w:hAnsiTheme="minorHAnsi" w:cstheme="minorHAnsi"/>
          <w:i/>
          <w:iCs/>
        </w:rPr>
      </w:pPr>
    </w:p>
    <w:p w14:paraId="7BE43282" w14:textId="77777777" w:rsidR="00FD1274" w:rsidRDefault="00FD1274" w:rsidP="0078545F">
      <w:pPr>
        <w:rPr>
          <w:rFonts w:asciiTheme="minorHAnsi" w:hAnsiTheme="minorHAnsi" w:cstheme="minorHAnsi"/>
          <w:i/>
          <w:iCs/>
          <w:sz w:val="28"/>
          <w:szCs w:val="28"/>
          <w:u w:val="single"/>
        </w:rPr>
      </w:pPr>
    </w:p>
    <w:p w14:paraId="37B0A1E7" w14:textId="77777777" w:rsidR="00A21512" w:rsidRDefault="00A21512" w:rsidP="00631116">
      <w:pPr>
        <w:jc w:val="center"/>
        <w:rPr>
          <w:rFonts w:asciiTheme="minorHAnsi" w:hAnsiTheme="minorHAnsi" w:cstheme="minorHAnsi"/>
          <w:i/>
          <w:iCs/>
          <w:sz w:val="28"/>
          <w:szCs w:val="28"/>
          <w:u w:val="single"/>
        </w:rPr>
      </w:pPr>
    </w:p>
    <w:p w14:paraId="031CEDA2" w14:textId="77777777" w:rsidR="00BD5072" w:rsidRDefault="00BD5072" w:rsidP="00631116">
      <w:pPr>
        <w:jc w:val="center"/>
        <w:rPr>
          <w:rFonts w:asciiTheme="minorHAnsi" w:hAnsiTheme="minorHAnsi" w:cstheme="minorHAnsi"/>
          <w:i/>
          <w:iCs/>
          <w:sz w:val="28"/>
          <w:szCs w:val="28"/>
          <w:u w:val="single"/>
        </w:rPr>
      </w:pPr>
    </w:p>
    <w:p w14:paraId="52684441" w14:textId="77777777" w:rsidR="00A21512" w:rsidRDefault="00A21512" w:rsidP="00631116">
      <w:pPr>
        <w:jc w:val="center"/>
        <w:rPr>
          <w:rFonts w:asciiTheme="minorHAnsi" w:hAnsiTheme="minorHAnsi" w:cstheme="minorHAnsi"/>
          <w:i/>
          <w:iCs/>
          <w:sz w:val="28"/>
          <w:szCs w:val="28"/>
          <w:u w:val="single"/>
        </w:rPr>
      </w:pPr>
    </w:p>
    <w:p w14:paraId="0BFF7B25" w14:textId="1EAC488E" w:rsidR="00631116" w:rsidRPr="006D34C5" w:rsidRDefault="00631116" w:rsidP="00631116">
      <w:pPr>
        <w:jc w:val="center"/>
        <w:rPr>
          <w:rFonts w:asciiTheme="minorHAnsi" w:hAnsiTheme="minorHAnsi" w:cstheme="minorHAnsi"/>
          <w:i/>
          <w:iCs/>
        </w:rPr>
      </w:pPr>
      <w:r w:rsidRPr="006D34C5">
        <w:rPr>
          <w:rFonts w:asciiTheme="minorHAnsi" w:hAnsiTheme="minorHAnsi" w:cstheme="minorHAnsi"/>
          <w:i/>
          <w:iCs/>
          <w:sz w:val="28"/>
          <w:szCs w:val="28"/>
          <w:u w:val="single"/>
        </w:rPr>
        <w:t>Numeri utili e di emergenza:</w:t>
      </w:r>
    </w:p>
    <w:p w14:paraId="6323F4A9" w14:textId="77777777" w:rsidR="00631116" w:rsidRPr="006D34C5" w:rsidRDefault="00631116" w:rsidP="00631116">
      <w:pPr>
        <w:rPr>
          <w:rFonts w:asciiTheme="minorHAnsi" w:hAnsiTheme="minorHAnsi" w:cstheme="minorHAnsi"/>
          <w:i/>
          <w:iCs/>
          <w:sz w:val="28"/>
          <w:szCs w:val="28"/>
        </w:rPr>
      </w:pPr>
    </w:p>
    <w:p w14:paraId="756DD667" w14:textId="06A5E67D" w:rsidR="00631116" w:rsidRPr="006D34C5" w:rsidRDefault="00631116" w:rsidP="00631116">
      <w:pPr>
        <w:rPr>
          <w:rFonts w:asciiTheme="minorHAnsi" w:hAnsiTheme="minorHAnsi" w:cstheme="minorHAnsi"/>
          <w:i/>
          <w:iCs/>
          <w:sz w:val="28"/>
          <w:szCs w:val="28"/>
        </w:rPr>
      </w:pPr>
      <w:r w:rsidRPr="006D34C5">
        <w:rPr>
          <w:rFonts w:asciiTheme="minorHAnsi" w:hAnsiTheme="minorHAnsi" w:cstheme="minorHAnsi"/>
          <w:i/>
          <w:iCs/>
          <w:sz w:val="28"/>
          <w:szCs w:val="28"/>
        </w:rPr>
        <w:t>Reception:</w:t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 w:rsidR="00BF3BA1">
        <w:rPr>
          <w:rFonts w:asciiTheme="minorHAnsi" w:hAnsiTheme="minorHAnsi" w:cstheme="minorHAnsi"/>
          <w:i/>
          <w:iCs/>
          <w:sz w:val="28"/>
          <w:szCs w:val="28"/>
        </w:rPr>
        <w:t>0521 1939144</w:t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  <w:t xml:space="preserve"> </w:t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  <w:t xml:space="preserve">  </w:t>
      </w:r>
      <w:r w:rsidRPr="006D34C5">
        <w:rPr>
          <w:rFonts w:asciiTheme="minorHAnsi" w:hAnsiTheme="minorHAnsi" w:cstheme="minorHAnsi"/>
          <w:i/>
          <w:iCs/>
          <w:noProof/>
          <w:sz w:val="28"/>
          <w:szCs w:val="28"/>
        </w:rPr>
        <w:drawing>
          <wp:inline distT="0" distB="0" distL="0" distR="0" wp14:anchorId="14F1D922" wp14:editId="1D23B9EE">
            <wp:extent cx="354330" cy="354330"/>
            <wp:effectExtent l="0" t="0" r="1270" b="1270"/>
            <wp:docPr id="4" name="Elemento grafic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emento grafico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 xml:space="preserve">  </w:t>
      </w:r>
      <w:proofErr w:type="gramStart"/>
      <w:r w:rsidRPr="006D34C5">
        <w:rPr>
          <w:rFonts w:asciiTheme="minorHAnsi" w:hAnsiTheme="minorHAnsi" w:cstheme="minorHAnsi"/>
          <w:i/>
          <w:iCs/>
          <w:sz w:val="28"/>
          <w:szCs w:val="28"/>
        </w:rPr>
        <w:t>Carabinieri :</w:t>
      </w:r>
      <w:proofErr w:type="gramEnd"/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  <w:t>112</w:t>
      </w:r>
    </w:p>
    <w:p w14:paraId="11C7138C" w14:textId="77777777" w:rsidR="00631116" w:rsidRPr="006D34C5" w:rsidRDefault="00631116" w:rsidP="00631116">
      <w:pPr>
        <w:rPr>
          <w:rFonts w:asciiTheme="minorHAnsi" w:hAnsiTheme="minorHAnsi" w:cstheme="minorHAnsi"/>
          <w:i/>
          <w:iCs/>
          <w:sz w:val="28"/>
          <w:szCs w:val="28"/>
        </w:rPr>
      </w:pP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</w:p>
    <w:p w14:paraId="1D45AB84" w14:textId="6DAFBFAE" w:rsidR="00631116" w:rsidRPr="006D34C5" w:rsidRDefault="00631116" w:rsidP="00631116">
      <w:pPr>
        <w:rPr>
          <w:rFonts w:asciiTheme="minorHAnsi" w:hAnsiTheme="minorHAnsi" w:cstheme="minorHAnsi"/>
          <w:i/>
          <w:iCs/>
          <w:sz w:val="28"/>
          <w:szCs w:val="28"/>
        </w:rPr>
      </w:pPr>
      <w:r w:rsidRPr="006D34C5">
        <w:rPr>
          <w:rFonts w:asciiTheme="minorHAnsi" w:hAnsiTheme="minorHAnsi" w:cstheme="minorHAnsi"/>
          <w:i/>
          <w:iCs/>
          <w:sz w:val="28"/>
          <w:szCs w:val="28"/>
        </w:rPr>
        <w:t>Custode:</w:t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r w:rsidRPr="006D34C5">
        <w:rPr>
          <w:rFonts w:asciiTheme="minorHAnsi" w:hAnsiTheme="minorHAnsi" w:cstheme="minorHAnsi"/>
          <w:i/>
          <w:iCs/>
          <w:noProof/>
          <w:sz w:val="28"/>
          <w:szCs w:val="28"/>
        </w:rPr>
        <w:drawing>
          <wp:inline distT="0" distB="0" distL="0" distR="0" wp14:anchorId="7EA0AB5C" wp14:editId="74DAE8B2">
            <wp:extent cx="239395" cy="239395"/>
            <wp:effectExtent l="0" t="0" r="1905" b="1905"/>
            <wp:docPr id="5" name="Elemento grafic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lemento grafico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 xml:space="preserve">     Vigili del Fuoco:</w:t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  <w:t>115</w:t>
      </w:r>
    </w:p>
    <w:p w14:paraId="14D1AFA3" w14:textId="77777777" w:rsidR="00631116" w:rsidRPr="006D34C5" w:rsidRDefault="00631116" w:rsidP="00631116">
      <w:pPr>
        <w:rPr>
          <w:rFonts w:asciiTheme="minorHAnsi" w:hAnsiTheme="minorHAnsi" w:cstheme="minorHAnsi"/>
          <w:i/>
          <w:iCs/>
          <w:sz w:val="28"/>
          <w:szCs w:val="28"/>
        </w:rPr>
      </w:pP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</w:p>
    <w:p w14:paraId="4B4BBB08" w14:textId="59C21076" w:rsidR="00631116" w:rsidRPr="006D34C5" w:rsidRDefault="00631116" w:rsidP="00631116">
      <w:pPr>
        <w:rPr>
          <w:rFonts w:asciiTheme="minorHAnsi" w:hAnsiTheme="minorHAnsi" w:cstheme="minorHAnsi"/>
          <w:i/>
          <w:iCs/>
          <w:sz w:val="28"/>
          <w:szCs w:val="28"/>
        </w:rPr>
      </w:pPr>
      <w:r w:rsidRPr="006D34C5">
        <w:rPr>
          <w:rFonts w:asciiTheme="minorHAnsi" w:hAnsiTheme="minorHAnsi" w:cstheme="minorHAnsi"/>
          <w:i/>
          <w:iCs/>
          <w:sz w:val="28"/>
          <w:szCs w:val="28"/>
        </w:rPr>
        <w:t>Direzione:</w:t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 w:rsidR="00BF3BA1">
        <w:rPr>
          <w:rFonts w:asciiTheme="minorHAnsi" w:hAnsiTheme="minorHAnsi" w:cstheme="minorHAnsi"/>
          <w:i/>
          <w:iCs/>
          <w:sz w:val="28"/>
          <w:szCs w:val="28"/>
        </w:rPr>
        <w:t>333 3228147</w:t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  <w:t xml:space="preserve">    </w:t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r w:rsidRPr="006D34C5">
        <w:rPr>
          <w:rFonts w:asciiTheme="minorHAnsi" w:hAnsiTheme="minorHAnsi" w:cstheme="minorHAnsi"/>
          <w:i/>
          <w:iCs/>
          <w:noProof/>
          <w:sz w:val="28"/>
          <w:szCs w:val="28"/>
        </w:rPr>
        <w:drawing>
          <wp:inline distT="0" distB="0" distL="0" distR="0" wp14:anchorId="0D1DF3AC" wp14:editId="5119BC77">
            <wp:extent cx="262890" cy="262890"/>
            <wp:effectExtent l="0" t="0" r="3810" b="3810"/>
            <wp:docPr id="6" name="Elemento grafic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emento grafico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 xml:space="preserve">     </w:t>
      </w:r>
      <w:r w:rsidR="00EF7C6E">
        <w:rPr>
          <w:rFonts w:asciiTheme="minorHAnsi" w:hAnsiTheme="minorHAnsi" w:cstheme="minorHAnsi"/>
          <w:i/>
          <w:iCs/>
          <w:sz w:val="28"/>
          <w:szCs w:val="28"/>
        </w:rPr>
        <w:t>Emergenza Sanitaria</w:t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>:</w:t>
      </w:r>
      <w:r w:rsidR="00EF7C6E">
        <w:rPr>
          <w:rFonts w:asciiTheme="minorHAnsi" w:hAnsiTheme="minorHAnsi" w:cstheme="minorHAnsi"/>
          <w:i/>
          <w:iCs/>
          <w:sz w:val="28"/>
          <w:szCs w:val="28"/>
        </w:rPr>
        <w:t xml:space="preserve">   </w:t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>11</w:t>
      </w:r>
      <w:r w:rsidR="00C5285A">
        <w:rPr>
          <w:rFonts w:asciiTheme="minorHAnsi" w:hAnsiTheme="minorHAnsi" w:cstheme="minorHAnsi"/>
          <w:i/>
          <w:iCs/>
          <w:sz w:val="28"/>
          <w:szCs w:val="28"/>
        </w:rPr>
        <w:t>8</w:t>
      </w:r>
    </w:p>
    <w:p w14:paraId="3353124D" w14:textId="1E362102" w:rsidR="00631116" w:rsidRPr="006D34C5" w:rsidRDefault="00631116" w:rsidP="00631116">
      <w:pPr>
        <w:rPr>
          <w:rFonts w:asciiTheme="minorHAnsi" w:hAnsiTheme="minorHAnsi" w:cstheme="minorHAnsi"/>
          <w:i/>
          <w:iCs/>
          <w:sz w:val="28"/>
          <w:szCs w:val="28"/>
        </w:rPr>
      </w:pP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Fonts w:asciiTheme="minorHAnsi" w:hAnsiTheme="minorHAnsi" w:cstheme="minorHAnsi"/>
          <w:i/>
          <w:iCs/>
          <w:sz w:val="28"/>
          <w:szCs w:val="28"/>
        </w:rPr>
        <w:t xml:space="preserve">  </w:t>
      </w:r>
      <w:r w:rsidR="006A1D6D" w:rsidRPr="006D34C5">
        <w:rPr>
          <w:rFonts w:asciiTheme="minorHAnsi" w:hAnsiTheme="minorHAnsi" w:cstheme="minorHAnsi"/>
          <w:i/>
          <w:iCs/>
          <w:sz w:val="28"/>
          <w:szCs w:val="28"/>
        </w:rPr>
        <w:t>Croce Rossa Berceto:</w:t>
      </w:r>
      <w:r w:rsidR="006A1D6D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>0525</w:t>
      </w:r>
      <w:r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r w:rsidRPr="006D34C5">
        <w:rPr>
          <w:rFonts w:asciiTheme="minorHAnsi" w:hAnsiTheme="minorHAnsi" w:cstheme="minorHAnsi"/>
          <w:i/>
          <w:iCs/>
          <w:sz w:val="28"/>
          <w:szCs w:val="28"/>
        </w:rPr>
        <w:t>60040</w:t>
      </w:r>
    </w:p>
    <w:p w14:paraId="307E0D51" w14:textId="7F91A9F8" w:rsidR="00871F33" w:rsidRPr="008C58D5" w:rsidRDefault="00871F33" w:rsidP="00871F33">
      <w:pPr>
        <w:ind w:left="4956" w:firstLine="708"/>
      </w:pPr>
      <w:r>
        <w:rPr>
          <w:rFonts w:asciiTheme="minorHAnsi" w:hAnsiTheme="minorHAnsi" w:cstheme="minorHAnsi"/>
          <w:i/>
          <w:iCs/>
          <w:sz w:val="28"/>
          <w:szCs w:val="28"/>
        </w:rPr>
        <w:t xml:space="preserve">  </w:t>
      </w:r>
      <w:proofErr w:type="gramStart"/>
      <w:r>
        <w:rPr>
          <w:rFonts w:asciiTheme="minorHAnsi" w:hAnsiTheme="minorHAnsi" w:cstheme="minorHAnsi"/>
          <w:i/>
          <w:iCs/>
          <w:sz w:val="28"/>
          <w:szCs w:val="28"/>
        </w:rPr>
        <w:t>Farmacia:</w:t>
      </w:r>
      <w:r w:rsidR="001F6CD6">
        <w:rPr>
          <w:rFonts w:asciiTheme="minorHAnsi" w:hAnsiTheme="minorHAnsi" w:cstheme="minorHAnsi"/>
          <w:i/>
          <w:iCs/>
          <w:sz w:val="28"/>
          <w:szCs w:val="28"/>
        </w:rPr>
        <w:t xml:space="preserve">  </w:t>
      </w:r>
      <w:r w:rsidR="001F6CD6">
        <w:rPr>
          <w:rFonts w:asciiTheme="minorHAnsi" w:hAnsiTheme="minorHAnsi" w:cstheme="minorHAnsi"/>
          <w:i/>
          <w:iCs/>
          <w:sz w:val="28"/>
          <w:szCs w:val="28"/>
        </w:rPr>
        <w:tab/>
      </w:r>
      <w:proofErr w:type="gramEnd"/>
      <w:r>
        <w:rPr>
          <w:rFonts w:asciiTheme="minorHAnsi" w:hAnsiTheme="minorHAnsi" w:cstheme="minorHAnsi"/>
          <w:i/>
          <w:iCs/>
          <w:sz w:val="28"/>
          <w:szCs w:val="28"/>
        </w:rPr>
        <w:tab/>
      </w:r>
      <w:r w:rsidR="00A21512">
        <w:rPr>
          <w:rFonts w:asciiTheme="minorHAnsi" w:hAnsiTheme="minorHAnsi" w:cstheme="minorHAnsi"/>
          <w:i/>
          <w:iCs/>
          <w:sz w:val="28"/>
          <w:szCs w:val="28"/>
        </w:rPr>
        <w:t xml:space="preserve">      </w:t>
      </w:r>
      <w:r>
        <w:rPr>
          <w:rFonts w:asciiTheme="minorHAnsi" w:hAnsiTheme="minorHAnsi" w:cstheme="minorHAnsi"/>
          <w:i/>
          <w:iCs/>
          <w:sz w:val="28"/>
          <w:szCs w:val="28"/>
        </w:rPr>
        <w:t>0525 64228</w:t>
      </w:r>
    </w:p>
    <w:p w14:paraId="0EAC513C" w14:textId="77777777" w:rsidR="00962E1B" w:rsidRDefault="00962E1B"/>
    <w:p w14:paraId="61ACB665" w14:textId="77777777" w:rsidR="00137C6C" w:rsidRDefault="00137C6C"/>
    <w:p w14:paraId="1BC32184" w14:textId="77777777" w:rsidR="00137C6C" w:rsidRDefault="00137C6C"/>
    <w:p w14:paraId="45502804" w14:textId="77777777" w:rsidR="00137C6C" w:rsidRDefault="00137C6C"/>
    <w:p w14:paraId="61C0442E" w14:textId="77777777" w:rsidR="00137C6C" w:rsidRDefault="00137C6C"/>
    <w:p w14:paraId="512F146A" w14:textId="77777777" w:rsidR="00137C6C" w:rsidRDefault="00137C6C"/>
    <w:p w14:paraId="2646AFD2" w14:textId="77777777" w:rsidR="00137C6C" w:rsidRDefault="00137C6C"/>
    <w:p w14:paraId="5B775B41" w14:textId="77777777" w:rsidR="00137C6C" w:rsidRDefault="00137C6C"/>
    <w:p w14:paraId="23518E5F" w14:textId="77777777" w:rsidR="00137C6C" w:rsidRDefault="00137C6C"/>
    <w:p w14:paraId="56EF4599" w14:textId="77777777" w:rsidR="00137C6C" w:rsidRDefault="00137C6C"/>
    <w:p w14:paraId="2A886C7E" w14:textId="77777777" w:rsidR="00137C6C" w:rsidRDefault="00137C6C"/>
    <w:p w14:paraId="5A68E92C" w14:textId="77777777" w:rsidR="00137C6C" w:rsidRDefault="00137C6C"/>
    <w:p w14:paraId="201DB802" w14:textId="77777777" w:rsidR="00137C6C" w:rsidRDefault="00137C6C"/>
    <w:p w14:paraId="51FD1AE2" w14:textId="77777777" w:rsidR="00137C6C" w:rsidRDefault="00137C6C"/>
    <w:p w14:paraId="0CB1CF0E" w14:textId="77777777" w:rsidR="00137C6C" w:rsidRDefault="00137C6C"/>
    <w:p w14:paraId="4E72DD6B" w14:textId="77777777" w:rsidR="00137C6C" w:rsidRDefault="00137C6C"/>
    <w:p w14:paraId="06513961" w14:textId="77777777" w:rsidR="00137C6C" w:rsidRDefault="00137C6C"/>
    <w:p w14:paraId="73990219" w14:textId="77777777" w:rsidR="00137C6C" w:rsidRDefault="00137C6C"/>
    <w:p w14:paraId="2115DA72" w14:textId="77777777" w:rsidR="00137C6C" w:rsidRDefault="00137C6C"/>
    <w:p w14:paraId="2506D4C4" w14:textId="77777777" w:rsidR="00137C6C" w:rsidRDefault="00137C6C"/>
    <w:p w14:paraId="047F9A68" w14:textId="77777777" w:rsidR="00137C6C" w:rsidRDefault="00137C6C"/>
    <w:p w14:paraId="4C2EAC77" w14:textId="77777777" w:rsidR="00137C6C" w:rsidRDefault="00137C6C"/>
    <w:p w14:paraId="1C3D89CF" w14:textId="77777777" w:rsidR="00137C6C" w:rsidRDefault="00137C6C"/>
    <w:p w14:paraId="4B7D289C" w14:textId="77777777" w:rsidR="00137C6C" w:rsidRDefault="00137C6C"/>
    <w:p w14:paraId="5D83984F" w14:textId="77777777" w:rsidR="00137C6C" w:rsidRDefault="00137C6C"/>
    <w:p w14:paraId="1C222102" w14:textId="77777777" w:rsidR="00137C6C" w:rsidRDefault="00137C6C"/>
    <w:p w14:paraId="49579320" w14:textId="77777777" w:rsidR="00137C6C" w:rsidRDefault="00137C6C"/>
    <w:p w14:paraId="79D8FCB1" w14:textId="77777777" w:rsidR="00137C6C" w:rsidRDefault="00137C6C"/>
    <w:p w14:paraId="36D27BBC" w14:textId="77777777" w:rsidR="00137C6C" w:rsidRDefault="00137C6C"/>
    <w:p w14:paraId="4187D893" w14:textId="77777777" w:rsidR="00137C6C" w:rsidRDefault="00137C6C"/>
    <w:p w14:paraId="12C0E14C" w14:textId="77777777" w:rsidR="00BD5072" w:rsidRDefault="00BD5072"/>
    <w:p w14:paraId="674C360A" w14:textId="77777777" w:rsidR="00137C6C" w:rsidRDefault="00137C6C"/>
    <w:p w14:paraId="3524F6EF" w14:textId="77777777" w:rsidR="00137C6C" w:rsidRDefault="00137C6C" w:rsidP="00137C6C">
      <w:pPr>
        <w:jc w:val="center"/>
        <w:rPr>
          <w:rFonts w:asciiTheme="minorHAnsi" w:hAnsiTheme="minorHAnsi" w:cstheme="minorHAnsi"/>
          <w:b/>
          <w:i/>
          <w:iCs/>
          <w:color w:val="00B050"/>
          <w:u w:val="single"/>
        </w:rPr>
      </w:pPr>
      <w:r w:rsidRPr="006D34C5">
        <w:rPr>
          <w:rFonts w:asciiTheme="minorHAnsi" w:hAnsiTheme="minorHAnsi" w:cstheme="minorHAnsi"/>
          <w:b/>
          <w:i/>
          <w:iCs/>
          <w:color w:val="00B050"/>
          <w:u w:val="single"/>
        </w:rPr>
        <w:t>REGOLAMENTO INTERNO “CAMPING VILLAGE - IL POGGIO”</w:t>
      </w:r>
    </w:p>
    <w:p w14:paraId="66221207" w14:textId="77777777" w:rsidR="00137C6C" w:rsidRPr="00A21512" w:rsidRDefault="00137C6C" w:rsidP="00137C6C">
      <w:pPr>
        <w:jc w:val="center"/>
        <w:rPr>
          <w:rFonts w:asciiTheme="minorHAnsi" w:hAnsiTheme="minorHAnsi" w:cstheme="minorHAnsi"/>
          <w:b/>
          <w:i/>
          <w:iCs/>
          <w:color w:val="00B050"/>
          <w:sz w:val="8"/>
          <w:szCs w:val="8"/>
          <w:u w:val="single"/>
        </w:rPr>
      </w:pPr>
    </w:p>
    <w:p w14:paraId="441A8344" w14:textId="722560EC" w:rsidR="00137C6C" w:rsidRPr="006D34C5" w:rsidRDefault="00137C6C" w:rsidP="00137C6C">
      <w:pPr>
        <w:jc w:val="center"/>
        <w:rPr>
          <w:rStyle w:val="Enfasigrassetto"/>
          <w:rFonts w:asciiTheme="minorHAnsi" w:hAnsiTheme="minorHAnsi" w:cstheme="minorHAnsi"/>
          <w:i/>
          <w:iCs/>
          <w:color w:val="00B050"/>
          <w:u w:val="single"/>
          <w:bdr w:val="none" w:sz="0" w:space="0" w:color="auto" w:frame="1"/>
        </w:rPr>
      </w:pPr>
      <w:r w:rsidRPr="006D34C5">
        <w:rPr>
          <w:rStyle w:val="Enfasigrassetto"/>
          <w:rFonts w:asciiTheme="minorHAnsi" w:hAnsiTheme="minorHAnsi" w:cstheme="minorHAnsi"/>
          <w:i/>
          <w:iCs/>
          <w:color w:val="00B050"/>
          <w:u w:val="single"/>
          <w:bdr w:val="none" w:sz="0" w:space="0" w:color="auto" w:frame="1"/>
        </w:rPr>
        <w:t>CONDIZIONI DI PRENOTAZIONE E POLITICA DI CANCELLAZIONE</w:t>
      </w:r>
      <w:proofErr w:type="gramStart"/>
      <w:r>
        <w:rPr>
          <w:rStyle w:val="Enfasigrassetto"/>
          <w:rFonts w:asciiTheme="minorHAnsi" w:hAnsiTheme="minorHAnsi" w:cstheme="minorHAnsi"/>
          <w:i/>
          <w:iCs/>
          <w:color w:val="00B050"/>
          <w:u w:val="single"/>
          <w:bdr w:val="none" w:sz="0" w:space="0" w:color="auto" w:frame="1"/>
        </w:rPr>
        <w:t xml:space="preserve">   (</w:t>
      </w:r>
      <w:proofErr w:type="gramEnd"/>
      <w:r>
        <w:rPr>
          <w:rStyle w:val="Enfasigrassetto"/>
          <w:rFonts w:asciiTheme="minorHAnsi" w:hAnsiTheme="minorHAnsi" w:cstheme="minorHAnsi"/>
          <w:i/>
          <w:iCs/>
          <w:color w:val="00B050"/>
          <w:u w:val="single"/>
          <w:bdr w:val="none" w:sz="0" w:space="0" w:color="auto" w:frame="1"/>
        </w:rPr>
        <w:t xml:space="preserve">Agg. </w:t>
      </w:r>
      <w:proofErr w:type="gramStart"/>
      <w:r w:rsidR="00660013">
        <w:rPr>
          <w:rStyle w:val="Enfasigrassetto"/>
          <w:rFonts w:asciiTheme="minorHAnsi" w:hAnsiTheme="minorHAnsi" w:cstheme="minorHAnsi"/>
          <w:i/>
          <w:iCs/>
          <w:color w:val="00B050"/>
          <w:u w:val="single"/>
          <w:bdr w:val="none" w:sz="0" w:space="0" w:color="auto" w:frame="1"/>
        </w:rPr>
        <w:t>Gennaio</w:t>
      </w:r>
      <w:proofErr w:type="gramEnd"/>
      <w:r w:rsidR="00660013">
        <w:rPr>
          <w:rStyle w:val="Enfasigrassetto"/>
          <w:rFonts w:asciiTheme="minorHAnsi" w:hAnsiTheme="minorHAnsi" w:cstheme="minorHAnsi"/>
          <w:i/>
          <w:iCs/>
          <w:color w:val="00B050"/>
          <w:u w:val="single"/>
          <w:bdr w:val="none" w:sz="0" w:space="0" w:color="auto" w:frame="1"/>
        </w:rPr>
        <w:t xml:space="preserve"> 2025</w:t>
      </w:r>
      <w:r>
        <w:rPr>
          <w:rStyle w:val="Enfasigrassetto"/>
          <w:rFonts w:asciiTheme="minorHAnsi" w:hAnsiTheme="minorHAnsi" w:cstheme="minorHAnsi"/>
          <w:i/>
          <w:iCs/>
          <w:color w:val="00B050"/>
          <w:u w:val="single"/>
          <w:bdr w:val="none" w:sz="0" w:space="0" w:color="auto" w:frame="1"/>
        </w:rPr>
        <w:t>)</w:t>
      </w:r>
    </w:p>
    <w:p w14:paraId="50A7CD0C" w14:textId="77777777" w:rsidR="005B02E9" w:rsidRDefault="005B02E9" w:rsidP="005B02E9">
      <w:pPr>
        <w:shd w:val="clear" w:color="auto" w:fill="FFFFFF"/>
        <w:textAlignment w:val="baseline"/>
        <w:rPr>
          <w:rFonts w:asciiTheme="minorHAnsi" w:hAnsiTheme="minorHAnsi" w:cstheme="minorHAnsi"/>
          <w:i/>
          <w:iCs/>
          <w:bdr w:val="none" w:sz="0" w:space="0" w:color="auto" w:frame="1"/>
        </w:rPr>
      </w:pPr>
    </w:p>
    <w:p w14:paraId="50722F4F" w14:textId="77777777" w:rsidR="005B02E9" w:rsidRDefault="005B02E9" w:rsidP="005B02E9">
      <w:pPr>
        <w:shd w:val="clear" w:color="auto" w:fill="FFFFFF"/>
        <w:textAlignment w:val="baseline"/>
        <w:rPr>
          <w:rFonts w:asciiTheme="minorHAnsi" w:hAnsiTheme="minorHAnsi" w:cstheme="minorHAnsi"/>
          <w:i/>
          <w:iCs/>
          <w:bdr w:val="none" w:sz="0" w:space="0" w:color="auto" w:frame="1"/>
        </w:rPr>
      </w:pPr>
    </w:p>
    <w:p w14:paraId="478DD466" w14:textId="77777777" w:rsidR="005B02E9" w:rsidRDefault="005B02E9" w:rsidP="005B02E9">
      <w:pPr>
        <w:shd w:val="clear" w:color="auto" w:fill="FFFFFF"/>
        <w:textAlignment w:val="baseline"/>
        <w:rPr>
          <w:rFonts w:asciiTheme="minorHAnsi" w:hAnsiTheme="minorHAnsi" w:cstheme="minorHAnsi"/>
          <w:i/>
          <w:iCs/>
          <w:bdr w:val="none" w:sz="0" w:space="0" w:color="auto" w:frame="1"/>
        </w:rPr>
      </w:pPr>
    </w:p>
    <w:p w14:paraId="271A19B5" w14:textId="77777777" w:rsidR="005B02E9" w:rsidRDefault="005B02E9" w:rsidP="005B02E9">
      <w:pPr>
        <w:shd w:val="clear" w:color="auto" w:fill="FFFFFF"/>
        <w:textAlignment w:val="baseline"/>
        <w:rPr>
          <w:rFonts w:asciiTheme="minorHAnsi" w:hAnsiTheme="minorHAnsi" w:cstheme="minorHAnsi"/>
          <w:i/>
          <w:iCs/>
          <w:bdr w:val="none" w:sz="0" w:space="0" w:color="auto" w:frame="1"/>
        </w:rPr>
      </w:pPr>
    </w:p>
    <w:p w14:paraId="2F5907A0" w14:textId="77777777" w:rsidR="005B02E9" w:rsidRDefault="005B02E9" w:rsidP="005B02E9">
      <w:pPr>
        <w:shd w:val="clear" w:color="auto" w:fill="FFFFFF"/>
        <w:textAlignment w:val="baseline"/>
        <w:rPr>
          <w:rFonts w:asciiTheme="minorHAnsi" w:hAnsiTheme="minorHAnsi" w:cstheme="minorHAnsi"/>
          <w:i/>
          <w:iCs/>
          <w:bdr w:val="none" w:sz="0" w:space="0" w:color="auto" w:frame="1"/>
        </w:rPr>
      </w:pPr>
    </w:p>
    <w:p w14:paraId="05865AEC" w14:textId="77777777" w:rsidR="005B02E9" w:rsidRDefault="005B02E9" w:rsidP="005B02E9">
      <w:pPr>
        <w:shd w:val="clear" w:color="auto" w:fill="FFFFFF"/>
        <w:textAlignment w:val="baseline"/>
        <w:rPr>
          <w:rFonts w:asciiTheme="minorHAnsi" w:hAnsiTheme="minorHAnsi" w:cstheme="minorHAnsi"/>
          <w:i/>
          <w:iCs/>
          <w:bdr w:val="none" w:sz="0" w:space="0" w:color="auto" w:frame="1"/>
        </w:rPr>
      </w:pPr>
    </w:p>
    <w:p w14:paraId="0E5AC264" w14:textId="77777777" w:rsidR="005B02E9" w:rsidRDefault="005B02E9" w:rsidP="005B02E9">
      <w:pPr>
        <w:shd w:val="clear" w:color="auto" w:fill="FFFFFF"/>
        <w:textAlignment w:val="baseline"/>
        <w:rPr>
          <w:rFonts w:asciiTheme="minorHAnsi" w:hAnsiTheme="minorHAnsi" w:cstheme="minorHAnsi"/>
          <w:i/>
          <w:iCs/>
          <w:bdr w:val="none" w:sz="0" w:space="0" w:color="auto" w:frame="1"/>
        </w:rPr>
      </w:pP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Letto, accettato e sottoscritto, </w:t>
      </w:r>
    </w:p>
    <w:p w14:paraId="4AE021B6" w14:textId="77777777" w:rsidR="005B02E9" w:rsidRPr="006D34C5" w:rsidRDefault="005B02E9" w:rsidP="005B02E9">
      <w:pPr>
        <w:shd w:val="clear" w:color="auto" w:fill="FFFFFF"/>
        <w:textAlignment w:val="baseline"/>
        <w:rPr>
          <w:rFonts w:asciiTheme="minorHAnsi" w:hAnsiTheme="minorHAnsi" w:cstheme="minorHAnsi"/>
          <w:i/>
          <w:iCs/>
          <w:bdr w:val="none" w:sz="0" w:space="0" w:color="auto" w:frame="1"/>
        </w:rPr>
      </w:pPr>
    </w:p>
    <w:p w14:paraId="137A237A" w14:textId="77777777" w:rsidR="005B02E9" w:rsidRPr="006D34C5" w:rsidRDefault="005B02E9" w:rsidP="005B02E9">
      <w:pPr>
        <w:shd w:val="clear" w:color="auto" w:fill="FFFFFF"/>
        <w:textAlignment w:val="baseline"/>
        <w:rPr>
          <w:rFonts w:asciiTheme="minorHAnsi" w:hAnsiTheme="minorHAnsi" w:cstheme="minorHAnsi"/>
          <w:i/>
          <w:iCs/>
          <w:bdr w:val="none" w:sz="0" w:space="0" w:color="auto" w:frame="1"/>
        </w:rPr>
      </w:pPr>
    </w:p>
    <w:p w14:paraId="4FAFC96C" w14:textId="77777777" w:rsidR="005B02E9" w:rsidRPr="006D34C5" w:rsidRDefault="005B02E9" w:rsidP="005B02E9">
      <w:pPr>
        <w:shd w:val="clear" w:color="auto" w:fill="FFFFFF"/>
        <w:textAlignment w:val="baseline"/>
        <w:rPr>
          <w:rFonts w:asciiTheme="minorHAnsi" w:hAnsiTheme="minorHAnsi" w:cstheme="minorHAnsi"/>
          <w:i/>
          <w:iCs/>
          <w:bdr w:val="none" w:sz="0" w:space="0" w:color="auto" w:frame="1"/>
        </w:rPr>
      </w:pP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Berceto, …………</w:t>
      </w:r>
      <w:proofErr w:type="gramStart"/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…….</w:t>
      </w:r>
      <w:proofErr w:type="gramEnd"/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.</w:t>
      </w:r>
      <w:r>
        <w:rPr>
          <w:rFonts w:asciiTheme="minorHAnsi" w:hAnsiTheme="minorHAnsi" w:cstheme="minorHAnsi"/>
          <w:i/>
          <w:iCs/>
          <w:bdr w:val="none" w:sz="0" w:space="0" w:color="auto" w:frame="1"/>
        </w:rPr>
        <w:tab/>
      </w:r>
      <w:r>
        <w:rPr>
          <w:rFonts w:asciiTheme="minorHAnsi" w:hAnsiTheme="minorHAnsi" w:cstheme="minorHAnsi"/>
          <w:i/>
          <w:iCs/>
          <w:bdr w:val="none" w:sz="0" w:space="0" w:color="auto" w:frame="1"/>
        </w:rPr>
        <w:tab/>
      </w:r>
      <w:r>
        <w:rPr>
          <w:rFonts w:asciiTheme="minorHAnsi" w:hAnsiTheme="minorHAnsi" w:cstheme="minorHAnsi"/>
          <w:i/>
          <w:iCs/>
          <w:bdr w:val="none" w:sz="0" w:space="0" w:color="auto" w:frame="1"/>
        </w:rPr>
        <w:tab/>
      </w:r>
      <w:r>
        <w:rPr>
          <w:rFonts w:asciiTheme="minorHAnsi" w:hAnsiTheme="minorHAnsi" w:cstheme="minorHAnsi"/>
          <w:i/>
          <w:iCs/>
          <w:bdr w:val="none" w:sz="0" w:space="0" w:color="auto" w:frame="1"/>
        </w:rPr>
        <w:tab/>
      </w:r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firma del Cliente ………………………………………</w:t>
      </w:r>
      <w:proofErr w:type="gramStart"/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…….</w:t>
      </w:r>
      <w:proofErr w:type="gramEnd"/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.…</w:t>
      </w:r>
      <w:proofErr w:type="gramStart"/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…….</w:t>
      </w:r>
      <w:proofErr w:type="gramEnd"/>
      <w:r w:rsidRPr="006D34C5">
        <w:rPr>
          <w:rFonts w:asciiTheme="minorHAnsi" w:hAnsiTheme="minorHAnsi" w:cstheme="minorHAnsi"/>
          <w:i/>
          <w:iCs/>
          <w:bdr w:val="none" w:sz="0" w:space="0" w:color="auto" w:frame="1"/>
        </w:rPr>
        <w:t>.</w:t>
      </w:r>
    </w:p>
    <w:p w14:paraId="3B8FDF74" w14:textId="77777777" w:rsidR="00137C6C" w:rsidRDefault="00137C6C"/>
    <w:sectPr w:rsidR="00137C6C" w:rsidSect="00F102EE">
      <w:headerReference w:type="default" r:id="rId13"/>
      <w:footerReference w:type="default" r:id="rId14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35634" w14:textId="77777777" w:rsidR="00584D55" w:rsidRDefault="00584D55" w:rsidP="008D367A">
      <w:r>
        <w:separator/>
      </w:r>
    </w:p>
  </w:endnote>
  <w:endnote w:type="continuationSeparator" w:id="0">
    <w:p w14:paraId="1E039FB4" w14:textId="77777777" w:rsidR="00584D55" w:rsidRDefault="00584D55" w:rsidP="008D3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DFB2D" w14:textId="77777777" w:rsidR="008C68BF" w:rsidRDefault="008C68BF" w:rsidP="008C68BF">
    <w:pPr>
      <w:pStyle w:val="Pidipagina"/>
      <w:jc w:val="both"/>
      <w:rPr>
        <w:sz w:val="16"/>
        <w:szCs w:val="16"/>
      </w:rPr>
    </w:pPr>
  </w:p>
  <w:p w14:paraId="5729EF92" w14:textId="77777777" w:rsidR="008C68BF" w:rsidRPr="00833254" w:rsidRDefault="008C68BF" w:rsidP="008C68BF">
    <w:pPr>
      <w:pStyle w:val="Pidipagina"/>
      <w:jc w:val="both"/>
      <w:rPr>
        <w:sz w:val="16"/>
        <w:szCs w:val="16"/>
      </w:rPr>
    </w:pPr>
    <w:r>
      <w:rPr>
        <w:sz w:val="16"/>
        <w:szCs w:val="16"/>
      </w:rPr>
      <w:t xml:space="preserve">             I Pianelli</w:t>
    </w:r>
    <w:r w:rsidRPr="00833254">
      <w:rPr>
        <w:sz w:val="16"/>
        <w:szCs w:val="16"/>
      </w:rPr>
      <w:t xml:space="preserve"> </w:t>
    </w:r>
    <w:r>
      <w:rPr>
        <w:sz w:val="16"/>
        <w:szCs w:val="16"/>
      </w:rPr>
      <w:t>SpA</w:t>
    </w:r>
    <w:r w:rsidRPr="00833254">
      <w:rPr>
        <w:sz w:val="16"/>
        <w:szCs w:val="16"/>
      </w:rPr>
      <w:tab/>
    </w:r>
    <w:r w:rsidRPr="00833254">
      <w:rPr>
        <w:sz w:val="16"/>
        <w:szCs w:val="16"/>
      </w:rPr>
      <w:tab/>
    </w:r>
    <w:r>
      <w:rPr>
        <w:sz w:val="16"/>
        <w:szCs w:val="16"/>
      </w:rPr>
      <w:t xml:space="preserve"> Camping</w:t>
    </w:r>
    <w:r w:rsidRPr="00833254">
      <w:rPr>
        <w:sz w:val="16"/>
        <w:szCs w:val="16"/>
      </w:rPr>
      <w:t xml:space="preserve"> Village </w:t>
    </w:r>
    <w:r>
      <w:rPr>
        <w:sz w:val="16"/>
        <w:szCs w:val="16"/>
      </w:rPr>
      <w:t>–</w:t>
    </w:r>
    <w:r w:rsidRPr="00833254">
      <w:rPr>
        <w:sz w:val="16"/>
        <w:szCs w:val="16"/>
      </w:rPr>
      <w:t xml:space="preserve"> </w:t>
    </w:r>
    <w:r>
      <w:rPr>
        <w:sz w:val="16"/>
        <w:szCs w:val="16"/>
      </w:rPr>
      <w:t>Il Poggio</w:t>
    </w:r>
  </w:p>
  <w:p w14:paraId="7ED8A866" w14:textId="77777777" w:rsidR="008C68BF" w:rsidRPr="00833254" w:rsidRDefault="008C68BF" w:rsidP="008C68BF">
    <w:pPr>
      <w:pStyle w:val="Pidipagina"/>
      <w:rPr>
        <w:sz w:val="16"/>
        <w:szCs w:val="16"/>
      </w:rPr>
    </w:pPr>
    <w:proofErr w:type="spellStart"/>
    <w:proofErr w:type="gramStart"/>
    <w:r w:rsidRPr="00833254">
      <w:rPr>
        <w:sz w:val="16"/>
        <w:szCs w:val="16"/>
      </w:rPr>
      <w:t>B.go</w:t>
    </w:r>
    <w:proofErr w:type="spellEnd"/>
    <w:proofErr w:type="gramEnd"/>
    <w:r w:rsidRPr="00833254">
      <w:rPr>
        <w:sz w:val="16"/>
        <w:szCs w:val="16"/>
      </w:rPr>
      <w:t xml:space="preserve"> Giacomo Tommasini 20</w:t>
    </w:r>
    <w:r w:rsidRPr="00833254">
      <w:rPr>
        <w:sz w:val="16"/>
        <w:szCs w:val="16"/>
      </w:rPr>
      <w:tab/>
      <w:t xml:space="preserve">                                                                              </w:t>
    </w:r>
    <w:r>
      <w:rPr>
        <w:sz w:val="16"/>
        <w:szCs w:val="16"/>
      </w:rPr>
      <w:t xml:space="preserve">                                                                                          </w:t>
    </w:r>
    <w:r w:rsidRPr="00833254">
      <w:rPr>
        <w:sz w:val="16"/>
        <w:szCs w:val="16"/>
      </w:rPr>
      <w:t xml:space="preserve"> </w:t>
    </w:r>
    <w:r>
      <w:rPr>
        <w:sz w:val="16"/>
        <w:szCs w:val="16"/>
      </w:rPr>
      <w:t xml:space="preserve">   </w:t>
    </w:r>
    <w:r w:rsidRPr="00833254">
      <w:rPr>
        <w:sz w:val="16"/>
        <w:szCs w:val="16"/>
      </w:rPr>
      <w:t>S.S. 62 della Cisa, 146</w:t>
    </w:r>
    <w:r w:rsidRPr="00833254">
      <w:rPr>
        <w:sz w:val="16"/>
        <w:szCs w:val="16"/>
      </w:rPr>
      <w:tab/>
    </w:r>
  </w:p>
  <w:p w14:paraId="58C154A1" w14:textId="77777777" w:rsidR="008C68BF" w:rsidRPr="00833254" w:rsidRDefault="008C68BF" w:rsidP="008C68BF">
    <w:pPr>
      <w:pStyle w:val="Pidipagina"/>
      <w:rPr>
        <w:sz w:val="16"/>
        <w:szCs w:val="16"/>
      </w:rPr>
    </w:pPr>
    <w:r>
      <w:rPr>
        <w:sz w:val="16"/>
        <w:szCs w:val="16"/>
      </w:rPr>
      <w:t xml:space="preserve">        </w:t>
    </w:r>
    <w:r w:rsidRPr="00833254">
      <w:rPr>
        <w:sz w:val="16"/>
        <w:szCs w:val="16"/>
      </w:rPr>
      <w:t xml:space="preserve">43121 Parma - PR </w:t>
    </w:r>
    <w:r w:rsidRPr="00833254">
      <w:rPr>
        <w:sz w:val="16"/>
        <w:szCs w:val="16"/>
      </w:rPr>
      <w:tab/>
      <w:t xml:space="preserve">                                                                                                 </w:t>
    </w:r>
    <w:r>
      <w:rPr>
        <w:sz w:val="16"/>
        <w:szCs w:val="16"/>
      </w:rPr>
      <w:t xml:space="preserve">                                                                                       </w:t>
    </w:r>
    <w:r w:rsidRPr="00833254">
      <w:rPr>
        <w:sz w:val="16"/>
        <w:szCs w:val="16"/>
      </w:rPr>
      <w:t>43042 Berceto - PR</w:t>
    </w:r>
  </w:p>
  <w:p w14:paraId="0BD87CD5" w14:textId="333B799B" w:rsidR="008C68BF" w:rsidRPr="00207015" w:rsidRDefault="00586BE9" w:rsidP="008C68BF">
    <w:pPr>
      <w:pStyle w:val="Pidipagina"/>
    </w:pPr>
    <w:r>
      <w:t xml:space="preserve">     </w:t>
    </w:r>
    <w:proofErr w:type="spellStart"/>
    <w:r w:rsidR="00FF0E85">
      <w:rPr>
        <w:sz w:val="16"/>
        <w:szCs w:val="16"/>
      </w:rPr>
      <w:t>P</w:t>
    </w:r>
    <w:r>
      <w:rPr>
        <w:sz w:val="16"/>
        <w:szCs w:val="16"/>
      </w:rPr>
      <w:t>.Iva</w:t>
    </w:r>
    <w:proofErr w:type="spellEnd"/>
    <w:r>
      <w:rPr>
        <w:sz w:val="16"/>
        <w:szCs w:val="16"/>
      </w:rPr>
      <w:t xml:space="preserve"> 02932860345</w:t>
    </w:r>
    <w:r w:rsidR="008C68BF">
      <w:t xml:space="preserve">                                                                                                </w:t>
    </w:r>
    <w:r>
      <w:t xml:space="preserve">    </w:t>
    </w:r>
    <w:r w:rsidR="00A65AAF">
      <w:t xml:space="preserve">    </w:t>
    </w:r>
    <w:r w:rsidR="008C68BF">
      <w:t xml:space="preserve">              </w:t>
    </w:r>
    <w:r w:rsidR="008C68BF" w:rsidRPr="00CE0990">
      <w:rPr>
        <w:sz w:val="16"/>
        <w:szCs w:val="16"/>
      </w:rPr>
      <w:t>CIN</w:t>
    </w:r>
    <w:r w:rsidR="008C68BF">
      <w:rPr>
        <w:sz w:val="16"/>
        <w:szCs w:val="16"/>
      </w:rPr>
      <w:t>:</w:t>
    </w:r>
    <w:r w:rsidR="008C68BF" w:rsidRPr="00CE0990">
      <w:rPr>
        <w:sz w:val="16"/>
        <w:szCs w:val="16"/>
      </w:rPr>
      <w:t xml:space="preserve"> IT034004B2T75AHZLL</w:t>
    </w:r>
  </w:p>
  <w:p w14:paraId="0F263777" w14:textId="4660FB71" w:rsidR="008D367A" w:rsidRPr="00E619AE" w:rsidRDefault="008D367A" w:rsidP="00E619A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FCDCE" w14:textId="77777777" w:rsidR="00584D55" w:rsidRDefault="00584D55" w:rsidP="008D367A">
      <w:r>
        <w:separator/>
      </w:r>
    </w:p>
  </w:footnote>
  <w:footnote w:type="continuationSeparator" w:id="0">
    <w:p w14:paraId="324203F3" w14:textId="77777777" w:rsidR="00584D55" w:rsidRDefault="00584D55" w:rsidP="008D3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76487" w14:textId="015EA937" w:rsidR="008D367A" w:rsidRDefault="0096393A">
    <w:pPr>
      <w:pStyle w:val="Intestazione"/>
    </w:pPr>
    <w:r>
      <w:rPr>
        <w:noProof/>
      </w:rPr>
      <w:drawing>
        <wp:inline distT="0" distB="0" distL="0" distR="0" wp14:anchorId="22823607" wp14:editId="278E50B1">
          <wp:extent cx="1732249" cy="1223472"/>
          <wp:effectExtent l="0" t="0" r="0" b="0"/>
          <wp:docPr id="86180776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807764" name="Immagine 8618077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1924" cy="13150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E87133" w14:textId="77777777" w:rsidR="008D367A" w:rsidRDefault="008D367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C6F18"/>
    <w:multiLevelType w:val="hybridMultilevel"/>
    <w:tmpl w:val="963863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E45FD"/>
    <w:multiLevelType w:val="hybridMultilevel"/>
    <w:tmpl w:val="610C81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200FF"/>
    <w:multiLevelType w:val="hybridMultilevel"/>
    <w:tmpl w:val="BBCE81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8C0AE8"/>
    <w:multiLevelType w:val="hybridMultilevel"/>
    <w:tmpl w:val="2A2640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557BC"/>
    <w:multiLevelType w:val="hybridMultilevel"/>
    <w:tmpl w:val="4770129C"/>
    <w:lvl w:ilvl="0" w:tplc="4AA86050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336D9F"/>
    <w:multiLevelType w:val="hybridMultilevel"/>
    <w:tmpl w:val="7ED88102"/>
    <w:lvl w:ilvl="0" w:tplc="27BEED8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E4E51"/>
    <w:multiLevelType w:val="hybridMultilevel"/>
    <w:tmpl w:val="9C34ED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21637A"/>
    <w:multiLevelType w:val="hybridMultilevel"/>
    <w:tmpl w:val="245A18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4741589">
    <w:abstractNumId w:val="6"/>
  </w:num>
  <w:num w:numId="2" w16cid:durableId="1417093591">
    <w:abstractNumId w:val="7"/>
  </w:num>
  <w:num w:numId="3" w16cid:durableId="200097532">
    <w:abstractNumId w:val="0"/>
  </w:num>
  <w:num w:numId="4" w16cid:durableId="860315389">
    <w:abstractNumId w:val="3"/>
  </w:num>
  <w:num w:numId="5" w16cid:durableId="901141675">
    <w:abstractNumId w:val="5"/>
  </w:num>
  <w:num w:numId="6" w16cid:durableId="1841042353">
    <w:abstractNumId w:val="2"/>
  </w:num>
  <w:num w:numId="7" w16cid:durableId="852113312">
    <w:abstractNumId w:val="1"/>
  </w:num>
  <w:num w:numId="8" w16cid:durableId="11214189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4"/>
  <w:proofState w:spelling="clean" w:grammar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116"/>
    <w:rsid w:val="00012A3A"/>
    <w:rsid w:val="0003645D"/>
    <w:rsid w:val="00046B7A"/>
    <w:rsid w:val="0008074C"/>
    <w:rsid w:val="000B29A5"/>
    <w:rsid w:val="000E78C4"/>
    <w:rsid w:val="000F0D50"/>
    <w:rsid w:val="0011570E"/>
    <w:rsid w:val="001161C5"/>
    <w:rsid w:val="001223A0"/>
    <w:rsid w:val="00137C6C"/>
    <w:rsid w:val="00165670"/>
    <w:rsid w:val="0019389B"/>
    <w:rsid w:val="001A475A"/>
    <w:rsid w:val="001C6457"/>
    <w:rsid w:val="001C6EDB"/>
    <w:rsid w:val="001F6CD6"/>
    <w:rsid w:val="001F7B3F"/>
    <w:rsid w:val="002173EE"/>
    <w:rsid w:val="00220A6E"/>
    <w:rsid w:val="00232F71"/>
    <w:rsid w:val="002471E1"/>
    <w:rsid w:val="00255687"/>
    <w:rsid w:val="00276176"/>
    <w:rsid w:val="00297FDA"/>
    <w:rsid w:val="002F7B8C"/>
    <w:rsid w:val="0034549A"/>
    <w:rsid w:val="00372F15"/>
    <w:rsid w:val="003906C0"/>
    <w:rsid w:val="003B3FFE"/>
    <w:rsid w:val="003F7001"/>
    <w:rsid w:val="00415478"/>
    <w:rsid w:val="00436FCF"/>
    <w:rsid w:val="004973BD"/>
    <w:rsid w:val="004B5B62"/>
    <w:rsid w:val="004C1DAE"/>
    <w:rsid w:val="005000A6"/>
    <w:rsid w:val="00513396"/>
    <w:rsid w:val="00536E2F"/>
    <w:rsid w:val="0054295E"/>
    <w:rsid w:val="00565A3B"/>
    <w:rsid w:val="00584D55"/>
    <w:rsid w:val="00586BE9"/>
    <w:rsid w:val="005A77A8"/>
    <w:rsid w:val="005B02E9"/>
    <w:rsid w:val="005C0E43"/>
    <w:rsid w:val="005C64C7"/>
    <w:rsid w:val="005D3825"/>
    <w:rsid w:val="005D6DAF"/>
    <w:rsid w:val="00631116"/>
    <w:rsid w:val="0064767B"/>
    <w:rsid w:val="00660013"/>
    <w:rsid w:val="00664E9A"/>
    <w:rsid w:val="00676049"/>
    <w:rsid w:val="00692B65"/>
    <w:rsid w:val="006A0DC0"/>
    <w:rsid w:val="006A1D6D"/>
    <w:rsid w:val="006A4D42"/>
    <w:rsid w:val="006A6CD4"/>
    <w:rsid w:val="006D644A"/>
    <w:rsid w:val="006D6650"/>
    <w:rsid w:val="00731F67"/>
    <w:rsid w:val="00735068"/>
    <w:rsid w:val="0078545F"/>
    <w:rsid w:val="007B7087"/>
    <w:rsid w:val="007C1DF3"/>
    <w:rsid w:val="007C6ADC"/>
    <w:rsid w:val="007D0893"/>
    <w:rsid w:val="008103F8"/>
    <w:rsid w:val="00816D08"/>
    <w:rsid w:val="00833254"/>
    <w:rsid w:val="00834C33"/>
    <w:rsid w:val="00850A44"/>
    <w:rsid w:val="00866134"/>
    <w:rsid w:val="00871F33"/>
    <w:rsid w:val="008770D0"/>
    <w:rsid w:val="00882182"/>
    <w:rsid w:val="008A09E8"/>
    <w:rsid w:val="008A3A68"/>
    <w:rsid w:val="008C68BF"/>
    <w:rsid w:val="008D367A"/>
    <w:rsid w:val="008F16A1"/>
    <w:rsid w:val="009139D1"/>
    <w:rsid w:val="00942A1C"/>
    <w:rsid w:val="00943D24"/>
    <w:rsid w:val="0096203E"/>
    <w:rsid w:val="00962E1B"/>
    <w:rsid w:val="0096393A"/>
    <w:rsid w:val="00963CA2"/>
    <w:rsid w:val="009755E0"/>
    <w:rsid w:val="009C2393"/>
    <w:rsid w:val="009D0D7A"/>
    <w:rsid w:val="009D2E7B"/>
    <w:rsid w:val="009D544B"/>
    <w:rsid w:val="00A03F31"/>
    <w:rsid w:val="00A12577"/>
    <w:rsid w:val="00A21512"/>
    <w:rsid w:val="00A65AAF"/>
    <w:rsid w:val="00A67F9F"/>
    <w:rsid w:val="00A82D60"/>
    <w:rsid w:val="00A948D7"/>
    <w:rsid w:val="00A9618A"/>
    <w:rsid w:val="00AA17EB"/>
    <w:rsid w:val="00AA48D8"/>
    <w:rsid w:val="00AC1342"/>
    <w:rsid w:val="00B524E2"/>
    <w:rsid w:val="00BA1B40"/>
    <w:rsid w:val="00BB11E1"/>
    <w:rsid w:val="00BD5072"/>
    <w:rsid w:val="00BE70D4"/>
    <w:rsid w:val="00BF3BA1"/>
    <w:rsid w:val="00BF70DC"/>
    <w:rsid w:val="00C50114"/>
    <w:rsid w:val="00C5285A"/>
    <w:rsid w:val="00C6596D"/>
    <w:rsid w:val="00C71AB0"/>
    <w:rsid w:val="00C815AB"/>
    <w:rsid w:val="00CA0087"/>
    <w:rsid w:val="00CA46AC"/>
    <w:rsid w:val="00CC2D64"/>
    <w:rsid w:val="00CE5C2E"/>
    <w:rsid w:val="00CF467C"/>
    <w:rsid w:val="00D37D13"/>
    <w:rsid w:val="00D552CE"/>
    <w:rsid w:val="00D57046"/>
    <w:rsid w:val="00D66943"/>
    <w:rsid w:val="00D87269"/>
    <w:rsid w:val="00DA182C"/>
    <w:rsid w:val="00DC7C71"/>
    <w:rsid w:val="00DF1BFD"/>
    <w:rsid w:val="00DF21E5"/>
    <w:rsid w:val="00E12F4E"/>
    <w:rsid w:val="00E619AE"/>
    <w:rsid w:val="00E64B80"/>
    <w:rsid w:val="00EA2E54"/>
    <w:rsid w:val="00EC351D"/>
    <w:rsid w:val="00EC7053"/>
    <w:rsid w:val="00ED7444"/>
    <w:rsid w:val="00EF6294"/>
    <w:rsid w:val="00EF7C6E"/>
    <w:rsid w:val="00F047CC"/>
    <w:rsid w:val="00F102EE"/>
    <w:rsid w:val="00F5461E"/>
    <w:rsid w:val="00F623A6"/>
    <w:rsid w:val="00FD1274"/>
    <w:rsid w:val="00FE15D3"/>
    <w:rsid w:val="00FF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01A24A"/>
  <w15:chartTrackingRefBased/>
  <w15:docId w15:val="{DE047CC7-D76D-7145-B156-29E303DF1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1116"/>
    <w:pPr>
      <w:spacing w:before="0" w:beforeAutospacing="0" w:after="0" w:afterAutospacing="0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D367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D367A"/>
  </w:style>
  <w:style w:type="paragraph" w:styleId="Pidipagina">
    <w:name w:val="footer"/>
    <w:basedOn w:val="Normale"/>
    <w:link w:val="PidipaginaCarattere"/>
    <w:uiPriority w:val="99"/>
    <w:unhideWhenUsed/>
    <w:rsid w:val="008D367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367A"/>
  </w:style>
  <w:style w:type="character" w:customStyle="1" w:styleId="txtp">
    <w:name w:val="txtp"/>
    <w:basedOn w:val="Carpredefinitoparagrafo"/>
    <w:rsid w:val="00631116"/>
  </w:style>
  <w:style w:type="character" w:styleId="Enfasigrassetto">
    <w:name w:val="Strong"/>
    <w:basedOn w:val="Carpredefinitoparagrafo"/>
    <w:uiPriority w:val="22"/>
    <w:qFormat/>
    <w:rsid w:val="00631116"/>
    <w:rPr>
      <w:b/>
      <w:bCs/>
    </w:rPr>
  </w:style>
  <w:style w:type="paragraph" w:styleId="Paragrafoelenco">
    <w:name w:val="List Paragraph"/>
    <w:basedOn w:val="Normale"/>
    <w:uiPriority w:val="34"/>
    <w:qFormat/>
    <w:rsid w:val="009D0D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nterella/Desktop/Carta%20intestata%20Camping%20Village%20Il%20Poggio%20Srl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Camping Village Il Poggio Srl.dotx</Template>
  <TotalTime>27</TotalTime>
  <Pages>4</Pages>
  <Words>829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Sante Rella</cp:lastModifiedBy>
  <cp:revision>26</cp:revision>
  <dcterms:created xsi:type="dcterms:W3CDTF">2025-01-11T16:39:00Z</dcterms:created>
  <dcterms:modified xsi:type="dcterms:W3CDTF">2025-09-09T16:56:00Z</dcterms:modified>
</cp:coreProperties>
</file>